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A30" w:rsidRDefault="00354A30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bookmarkStart w:id="0" w:name="_GoBack"/>
      <w:bookmarkEnd w:id="0"/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354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676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64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362C7">
        <w:t>RECOGNIZE AND HONOR THE BATESBURG</w:t>
      </w:r>
      <w:r w:rsidR="00EE0B22">
        <w:noBreakHyphen/>
      </w:r>
      <w:r w:rsidR="000362C7">
        <w:t xml:space="preserve">LEESVILLE </w:t>
      </w:r>
      <w:r w:rsidR="0017452D">
        <w:t xml:space="preserve">HIGH SCHOOL </w:t>
      </w:r>
      <w:r w:rsidR="000362C7">
        <w:t>MARCHING BAND ON BEING SELECTED TO PERFORM IN THE 2015 NEW YEAR</w:t>
      </w:r>
      <w:r w:rsidR="00EE0B22" w:rsidRPr="00EE0B22">
        <w:t>’</w:t>
      </w:r>
      <w:r w:rsidR="000362C7">
        <w:t>S DAY PARADE IN LONDON, ENGLAND.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62C7" w:rsidRDefault="005467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36DD2">
        <w:t>the South Carolina House of Representatives is pleased to learn that the Batesburg</w:t>
      </w:r>
      <w:r w:rsidR="00EE0B22">
        <w:noBreakHyphen/>
      </w:r>
      <w:r w:rsidR="00E36DD2">
        <w:t>Leesville High School marching band is carrying on in the high tradition of its predecessors, a standing the band</w:t>
      </w:r>
      <w:r w:rsidR="00EE0B22" w:rsidRPr="00EE0B22">
        <w:t>’</w:t>
      </w:r>
      <w:r w:rsidR="00E36DD2">
        <w:t>s current members proved when they were selected to perform in the 2015 New Year</w:t>
      </w:r>
      <w:r w:rsidR="00EE0B22" w:rsidRPr="00EE0B22">
        <w:t>’</w:t>
      </w:r>
      <w:r w:rsidR="00E36DD2">
        <w:t>s Day Parade in London, England; and</w:t>
      </w:r>
    </w:p>
    <w:p w:rsidR="00E36DD2" w:rsidRDefault="00E36D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009C" w:rsidRDefault="00D4009C" w:rsidP="00D400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01B05">
        <w:rPr>
          <w:color w:val="000000" w:themeColor="text1"/>
          <w:u w:color="000000" w:themeColor="text1"/>
        </w:rPr>
        <w:t>he Right Honourable Lord Mayor of London, England, personally visited the Batesburg</w:t>
      </w:r>
      <w:r w:rsidR="00EE0B22">
        <w:rPr>
          <w:color w:val="000000" w:themeColor="text1"/>
          <w:u w:color="000000" w:themeColor="text1"/>
        </w:rPr>
        <w:noBreakHyphen/>
      </w:r>
      <w:r w:rsidRPr="00A01B05">
        <w:rPr>
          <w:color w:val="000000" w:themeColor="text1"/>
          <w:u w:color="000000" w:themeColor="text1"/>
        </w:rPr>
        <w:t xml:space="preserve">Leesville High School marching band and selected them to enter an </w:t>
      </w:r>
      <w:r>
        <w:rPr>
          <w:color w:val="000000" w:themeColor="text1"/>
          <w:u w:color="000000" w:themeColor="text1"/>
        </w:rPr>
        <w:t>i</w:t>
      </w:r>
      <w:r w:rsidRPr="00A01B05">
        <w:rPr>
          <w:color w:val="000000" w:themeColor="text1"/>
          <w:u w:color="000000" w:themeColor="text1"/>
        </w:rPr>
        <w:t xml:space="preserve">nternational </w:t>
      </w:r>
      <w:r>
        <w:rPr>
          <w:color w:val="000000" w:themeColor="text1"/>
          <w:u w:color="000000" w:themeColor="text1"/>
        </w:rPr>
        <w:t>b</w:t>
      </w:r>
      <w:r w:rsidRPr="00A01B05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c</w:t>
      </w:r>
      <w:r w:rsidRPr="00A01B05">
        <w:rPr>
          <w:color w:val="000000" w:themeColor="text1"/>
          <w:u w:color="000000" w:themeColor="text1"/>
        </w:rPr>
        <w:t xml:space="preserve">ompetition. The </w:t>
      </w:r>
      <w:r>
        <w:rPr>
          <w:color w:val="000000" w:themeColor="text1"/>
          <w:u w:color="000000" w:themeColor="text1"/>
        </w:rPr>
        <w:t xml:space="preserve">Panthers </w:t>
      </w:r>
      <w:r w:rsidRPr="00A01B05">
        <w:rPr>
          <w:color w:val="000000" w:themeColor="text1"/>
          <w:u w:color="000000" w:themeColor="text1"/>
        </w:rPr>
        <w:t xml:space="preserve">band </w:t>
      </w:r>
      <w:r>
        <w:rPr>
          <w:color w:val="000000" w:themeColor="text1"/>
          <w:u w:color="000000" w:themeColor="text1"/>
        </w:rPr>
        <w:t xml:space="preserve">then </w:t>
      </w:r>
      <w:r w:rsidRPr="00A01B05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chosen</w:t>
      </w:r>
      <w:r w:rsidRPr="00A01B05">
        <w:rPr>
          <w:color w:val="000000" w:themeColor="text1"/>
          <w:u w:color="000000" w:themeColor="text1"/>
        </w:rPr>
        <w:t xml:space="preserve"> from </w:t>
      </w:r>
      <w:r>
        <w:rPr>
          <w:color w:val="000000" w:themeColor="text1"/>
          <w:u w:color="000000" w:themeColor="text1"/>
        </w:rPr>
        <w:t>h</w:t>
      </w:r>
      <w:r w:rsidRPr="00A01B05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A01B05">
        <w:rPr>
          <w:color w:val="000000" w:themeColor="text1"/>
          <w:u w:color="000000" w:themeColor="text1"/>
        </w:rPr>
        <w:t>chool bands throughout the world</w:t>
      </w:r>
      <w:r>
        <w:rPr>
          <w:color w:val="000000" w:themeColor="text1"/>
          <w:u w:color="000000" w:themeColor="text1"/>
        </w:rPr>
        <w:t xml:space="preserve"> and awarded the </w:t>
      </w:r>
      <w:r w:rsidRPr="00A01B05">
        <w:rPr>
          <w:color w:val="000000" w:themeColor="text1"/>
          <w:u w:color="000000" w:themeColor="text1"/>
        </w:rPr>
        <w:t xml:space="preserve">honor of performing in </w:t>
      </w:r>
      <w:r>
        <w:rPr>
          <w:color w:val="000000" w:themeColor="text1"/>
          <w:u w:color="000000" w:themeColor="text1"/>
        </w:rPr>
        <w:t>London</w:t>
      </w:r>
      <w:r w:rsidR="00EE0B22" w:rsidRPr="00EE0B2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A01B05">
        <w:rPr>
          <w:color w:val="000000" w:themeColor="text1"/>
          <w:u w:color="000000" w:themeColor="text1"/>
        </w:rPr>
        <w:t>New Year</w:t>
      </w:r>
      <w:r w:rsidR="00EE0B22" w:rsidRPr="00EE0B22">
        <w:rPr>
          <w:color w:val="000000" w:themeColor="text1"/>
          <w:u w:color="000000" w:themeColor="text1"/>
        </w:rPr>
        <w:t>’</w:t>
      </w:r>
      <w:r w:rsidRPr="00A01B05">
        <w:rPr>
          <w:color w:val="000000" w:themeColor="text1"/>
          <w:u w:color="000000" w:themeColor="text1"/>
        </w:rPr>
        <w:t>s Day parade</w:t>
      </w:r>
      <w:r>
        <w:rPr>
          <w:color w:val="000000" w:themeColor="text1"/>
          <w:u w:color="000000" w:themeColor="text1"/>
        </w:rPr>
        <w:t xml:space="preserve"> o</w:t>
      </w:r>
      <w:r w:rsidR="006B5CA0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January 1, 2015; and</w:t>
      </w:r>
    </w:p>
    <w:p w:rsidR="00D4009C" w:rsidRDefault="00D4009C" w:rsidP="00D400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3115" w:rsidRDefault="00073115" w:rsidP="00073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order to finance the trip, band members held a marathon of fundraisers and reached their goal of more than $204,000; and</w:t>
      </w:r>
    </w:p>
    <w:p w:rsidR="00073115" w:rsidRDefault="00073115" w:rsidP="00D400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009C" w:rsidRDefault="00D4009C" w:rsidP="00D400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one of only a handful of American high schools tapped to perform for the event, the Panthers band p</w:t>
      </w:r>
      <w:r w:rsidRPr="00A01B05">
        <w:rPr>
          <w:color w:val="000000" w:themeColor="text1"/>
          <w:u w:color="000000" w:themeColor="text1"/>
        </w:rPr>
        <w:t>lay</w:t>
      </w:r>
      <w:r>
        <w:rPr>
          <w:color w:val="000000" w:themeColor="text1"/>
          <w:u w:color="000000" w:themeColor="text1"/>
        </w:rPr>
        <w:t>ed</w:t>
      </w:r>
      <w:r w:rsidRPr="00A01B05">
        <w:rPr>
          <w:color w:val="000000" w:themeColor="text1"/>
          <w:u w:color="000000" w:themeColor="text1"/>
        </w:rPr>
        <w:t xml:space="preserve"> “My Songs Know What You Did in the Dark (Light Em Up)” by Fall Out Boy. The band </w:t>
      </w:r>
      <w:r>
        <w:rPr>
          <w:color w:val="000000" w:themeColor="text1"/>
          <w:u w:color="000000" w:themeColor="text1"/>
        </w:rPr>
        <w:t>sported</w:t>
      </w:r>
      <w:r w:rsidRPr="00A01B05">
        <w:rPr>
          <w:color w:val="000000" w:themeColor="text1"/>
          <w:u w:color="000000" w:themeColor="text1"/>
        </w:rPr>
        <w:t xml:space="preserve"> flashing lights on their drums and hats.</w:t>
      </w:r>
      <w:r>
        <w:rPr>
          <w:color w:val="000000" w:themeColor="text1"/>
          <w:u w:color="000000" w:themeColor="text1"/>
        </w:rPr>
        <w:t xml:space="preserve"> </w:t>
      </w:r>
      <w:r w:rsidR="008E505F">
        <w:rPr>
          <w:color w:val="000000" w:themeColor="text1"/>
          <w:u w:color="000000" w:themeColor="text1"/>
        </w:rPr>
        <w:t>During the parade, t</w:t>
      </w:r>
      <w:r w:rsidRPr="00A01B05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>se musicians</w:t>
      </w:r>
      <w:r w:rsidRPr="00A01B05">
        <w:rPr>
          <w:color w:val="000000" w:themeColor="text1"/>
          <w:u w:color="000000" w:themeColor="text1"/>
        </w:rPr>
        <w:t xml:space="preserve"> encounter</w:t>
      </w:r>
      <w:r w:rsidR="002C4401">
        <w:rPr>
          <w:color w:val="000000" w:themeColor="text1"/>
          <w:u w:color="000000" w:themeColor="text1"/>
        </w:rPr>
        <w:t>ed</w:t>
      </w:r>
      <w:r w:rsidRPr="00A01B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only </w:t>
      </w:r>
      <w:r w:rsidRPr="00A01B05">
        <w:rPr>
          <w:color w:val="000000" w:themeColor="text1"/>
          <w:u w:color="000000" w:themeColor="text1"/>
        </w:rPr>
        <w:t>one minor problem</w:t>
      </w:r>
      <w:r>
        <w:rPr>
          <w:color w:val="000000" w:themeColor="text1"/>
          <w:u w:color="000000" w:themeColor="text1"/>
        </w:rPr>
        <w:t xml:space="preserve">: the loss of </w:t>
      </w:r>
      <w:r w:rsidRPr="00A01B05">
        <w:rPr>
          <w:color w:val="000000" w:themeColor="text1"/>
          <w:u w:color="000000" w:themeColor="text1"/>
        </w:rPr>
        <w:t xml:space="preserve">a snare drum from their set. However, </w:t>
      </w:r>
      <w:r>
        <w:rPr>
          <w:color w:val="000000" w:themeColor="text1"/>
          <w:u w:color="000000" w:themeColor="text1"/>
        </w:rPr>
        <w:t xml:space="preserve">they </w:t>
      </w:r>
      <w:r w:rsidRPr="00A01B05">
        <w:rPr>
          <w:color w:val="000000" w:themeColor="text1"/>
          <w:u w:color="000000" w:themeColor="text1"/>
        </w:rPr>
        <w:t xml:space="preserve">borrowed </w:t>
      </w:r>
      <w:r>
        <w:rPr>
          <w:color w:val="000000" w:themeColor="text1"/>
          <w:u w:color="000000" w:themeColor="text1"/>
        </w:rPr>
        <w:t xml:space="preserve">a drum set </w:t>
      </w:r>
      <w:r w:rsidRPr="00A01B05">
        <w:rPr>
          <w:color w:val="000000" w:themeColor="text1"/>
          <w:u w:color="000000" w:themeColor="text1"/>
        </w:rPr>
        <w:t>from one of the other bands in the parade to help the performance come off seamlessly</w:t>
      </w:r>
      <w:r>
        <w:rPr>
          <w:color w:val="000000" w:themeColor="text1"/>
          <w:u w:color="000000" w:themeColor="text1"/>
        </w:rPr>
        <w:t xml:space="preserve"> and won comments like “What a fantastic performance!” from announcers; and</w:t>
      </w:r>
    </w:p>
    <w:p w:rsidR="00D4009C" w:rsidRDefault="00D4009C" w:rsidP="00D400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009C" w:rsidRPr="00A01B05" w:rsidRDefault="00D4009C" w:rsidP="00D400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A01B05">
        <w:rPr>
          <w:color w:val="000000" w:themeColor="text1"/>
          <w:u w:color="000000" w:themeColor="text1"/>
        </w:rPr>
        <w:t xml:space="preserve">Band </w:t>
      </w:r>
      <w:r>
        <w:rPr>
          <w:color w:val="000000" w:themeColor="text1"/>
          <w:u w:color="000000" w:themeColor="text1"/>
        </w:rPr>
        <w:t>D</w:t>
      </w:r>
      <w:r w:rsidRPr="00A01B05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Dustin King, rightly proud of his young musicians, explained that the visit to London, which took place from December</w:t>
      </w:r>
      <w:r w:rsidRPr="00A01B05">
        <w:rPr>
          <w:color w:val="000000" w:themeColor="text1"/>
          <w:u w:color="000000" w:themeColor="text1"/>
        </w:rPr>
        <w:t xml:space="preserve"> 27 </w:t>
      </w:r>
      <w:r>
        <w:rPr>
          <w:color w:val="000000" w:themeColor="text1"/>
          <w:u w:color="000000" w:themeColor="text1"/>
        </w:rPr>
        <w:t xml:space="preserve">to January </w:t>
      </w:r>
      <w:r w:rsidRPr="00A01B05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, encompassed more than the band</w:t>
      </w:r>
      <w:r w:rsidR="00EE0B22" w:rsidRPr="00EE0B2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parade appearance. In this opportunity of a lifetime, the students were </w:t>
      </w:r>
      <w:r w:rsidRPr="00A01B05">
        <w:rPr>
          <w:color w:val="000000" w:themeColor="text1"/>
          <w:u w:color="000000" w:themeColor="text1"/>
        </w:rPr>
        <w:t>immersed in British history and culture as they visit</w:t>
      </w:r>
      <w:r>
        <w:rPr>
          <w:color w:val="000000" w:themeColor="text1"/>
          <w:u w:color="000000" w:themeColor="text1"/>
        </w:rPr>
        <w:t>ed</w:t>
      </w:r>
      <w:r w:rsidRPr="00A01B05">
        <w:rPr>
          <w:color w:val="000000" w:themeColor="text1"/>
          <w:u w:color="000000" w:themeColor="text1"/>
        </w:rPr>
        <w:t xml:space="preserve"> well</w:t>
      </w:r>
      <w:r w:rsidR="00EE0B22">
        <w:rPr>
          <w:color w:val="000000" w:themeColor="text1"/>
          <w:u w:color="000000" w:themeColor="text1"/>
        </w:rPr>
        <w:noBreakHyphen/>
      </w:r>
      <w:r w:rsidRPr="00A01B05">
        <w:rPr>
          <w:color w:val="000000" w:themeColor="text1"/>
          <w:u w:color="000000" w:themeColor="text1"/>
        </w:rPr>
        <w:t xml:space="preserve">known landmarks such as the Houses of Parliament, Big Ben, the Tower of London, Buckingham Palace, Hampton Court Palace, Windsor Castle and the </w:t>
      </w:r>
      <w:r>
        <w:rPr>
          <w:color w:val="000000" w:themeColor="text1"/>
          <w:u w:color="000000" w:themeColor="text1"/>
        </w:rPr>
        <w:t>T</w:t>
      </w:r>
      <w:r w:rsidRPr="00A01B05">
        <w:rPr>
          <w:color w:val="000000" w:themeColor="text1"/>
          <w:u w:color="000000" w:themeColor="text1"/>
        </w:rPr>
        <w:t xml:space="preserve">own of Windsor, </w:t>
      </w:r>
      <w:r>
        <w:rPr>
          <w:color w:val="000000" w:themeColor="text1"/>
          <w:u w:color="000000" w:themeColor="text1"/>
        </w:rPr>
        <w:t>and</w:t>
      </w:r>
      <w:r w:rsidRPr="00A01B05">
        <w:rPr>
          <w:color w:val="000000" w:themeColor="text1"/>
          <w:u w:color="000000" w:themeColor="text1"/>
        </w:rPr>
        <w:t xml:space="preserve"> the Royal Observatory in Greenwich. They also tour</w:t>
      </w:r>
      <w:r>
        <w:rPr>
          <w:color w:val="000000" w:themeColor="text1"/>
          <w:u w:color="000000" w:themeColor="text1"/>
        </w:rPr>
        <w:t>ed</w:t>
      </w:r>
      <w:r w:rsidRPr="00A01B05">
        <w:rPr>
          <w:color w:val="000000" w:themeColor="text1"/>
          <w:u w:color="000000" w:themeColor="text1"/>
        </w:rPr>
        <w:t xml:space="preserve"> various areas of the city that highlight</w:t>
      </w:r>
      <w:r>
        <w:rPr>
          <w:color w:val="000000" w:themeColor="text1"/>
          <w:u w:color="000000" w:themeColor="text1"/>
        </w:rPr>
        <w:t>ed</w:t>
      </w:r>
      <w:r w:rsidRPr="00A01B05">
        <w:rPr>
          <w:color w:val="000000" w:themeColor="text1"/>
          <w:u w:color="000000" w:themeColor="text1"/>
        </w:rPr>
        <w:t xml:space="preserve"> different aspects of London</w:t>
      </w:r>
      <w:r w:rsidR="00883050">
        <w:rPr>
          <w:color w:val="000000" w:themeColor="text1"/>
          <w:u w:color="000000" w:themeColor="text1"/>
        </w:rPr>
        <w:t>’s culture</w:t>
      </w:r>
      <w:r w:rsidRPr="00A01B0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for example, </w:t>
      </w:r>
      <w:r w:rsidRPr="00A01B05">
        <w:rPr>
          <w:color w:val="000000" w:themeColor="text1"/>
          <w:u w:color="000000" w:themeColor="text1"/>
        </w:rPr>
        <w:t xml:space="preserve">the royal family, the relationship between the </w:t>
      </w:r>
      <w:r>
        <w:rPr>
          <w:color w:val="000000" w:themeColor="text1"/>
          <w:u w:color="000000" w:themeColor="text1"/>
        </w:rPr>
        <w:t>United States and the United Kingdom, and the infamous Jack the Ripper; and</w:t>
      </w:r>
    </w:p>
    <w:p w:rsidR="00E36DD2" w:rsidRDefault="00E36D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6764" w:rsidRDefault="001529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House of Representatives is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Batesburg</w:t>
      </w:r>
      <w:r w:rsidR="00EE0B2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Leesville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marching band has brought to its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looks to hear of the band</w:t>
      </w:r>
      <w:r w:rsidR="00EE0B22" w:rsidRPr="00EE0B2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continued accomplishments in the days ahead</w:t>
      </w:r>
      <w:r>
        <w:t>. Now, therefore,</w:t>
      </w:r>
    </w:p>
    <w:p w:rsidR="00546764" w:rsidRDefault="005467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6764" w:rsidRDefault="005467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46764" w:rsidRDefault="005467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5DD7" w:rsidRDefault="00546764" w:rsidP="00215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52952">
        <w:t xml:space="preserve"> </w:t>
      </w:r>
      <w:r w:rsidR="00152952">
        <w:rPr>
          <w:color w:val="000000" w:themeColor="text1"/>
        </w:rPr>
        <w:t xml:space="preserve">the members of the South Carolina House of Representatives, by this resolution, </w:t>
      </w:r>
      <w:r w:rsidR="00215DD7">
        <w:t>recognize and honor the Batesburg</w:t>
      </w:r>
      <w:r w:rsidR="00EE0B22">
        <w:noBreakHyphen/>
      </w:r>
      <w:r w:rsidR="00215DD7">
        <w:t xml:space="preserve">Leesville </w:t>
      </w:r>
      <w:r w:rsidR="00EE0B22">
        <w:t xml:space="preserve">High School </w:t>
      </w:r>
      <w:r w:rsidR="00215DD7">
        <w:t>marching band on being selected to perform in the 2015 New Year</w:t>
      </w:r>
      <w:r w:rsidR="00EE0B22" w:rsidRPr="00EE0B22">
        <w:t>’</w:t>
      </w:r>
      <w:r w:rsidR="00215DD7">
        <w:t>s Day Parade in London, England.</w:t>
      </w:r>
    </w:p>
    <w:p w:rsidR="00546764" w:rsidRDefault="005467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6764" w:rsidRDefault="005467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15DD7">
        <w:t>presented</w:t>
      </w:r>
      <w:r>
        <w:t xml:space="preserve"> to</w:t>
      </w:r>
      <w:r w:rsidR="00215DD7">
        <w:t xml:space="preserve"> Principal </w:t>
      </w:r>
      <w:r w:rsidR="003105F3">
        <w:t>Raymond P. Padgett</w:t>
      </w:r>
      <w:r w:rsidR="00215DD7">
        <w:t xml:space="preserve"> and Band Director </w:t>
      </w:r>
      <w:r w:rsidR="00215DD7">
        <w:rPr>
          <w:color w:val="000000" w:themeColor="text1"/>
          <w:u w:color="000000" w:themeColor="text1"/>
        </w:rPr>
        <w:t xml:space="preserve">Dustin King of </w:t>
      </w:r>
      <w:r w:rsidR="00215DD7">
        <w:t>Batesburg</w:t>
      </w:r>
      <w:r w:rsidR="00EE0B22">
        <w:noBreakHyphen/>
      </w:r>
      <w:r w:rsidR="00215DD7">
        <w:t>Leesville  High School.</w:t>
      </w:r>
    </w:p>
    <w:p w:rsidR="00DE6629" w:rsidRDefault="00EE0B2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4A30" w:rsidRDefault="00354A30" w:rsidP="00354A30">
      <w:pPr>
        <w:suppressAutoHyphens/>
      </w:pPr>
    </w:p>
    <w:sectPr w:rsidR="00354A30" w:rsidSect="00354A3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6764" w:rsidRDefault="00546764" w:rsidP="009F0C77">
      <w:r>
        <w:separator/>
      </w:r>
    </w:p>
  </w:endnote>
  <w:endnote w:type="continuationSeparator" w:id="0">
    <w:p w:rsidR="00546764" w:rsidRDefault="005467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67F6AF-416F-4DB5-923B-0D4BF5FD69EA}"/>
    <w:embedBold r:id="rId2" w:fontKey="{AFC4143C-14F3-43E2-B4A5-DB3A16C10A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6C6891E-C9A3-48AF-A23E-92A49E6F253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FFBBFC0-38DE-4EFA-AACE-E07625B401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7F939A9-AA45-4D92-AFD1-6CC458BBB2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6629" w:rsidRPr="00354A30" w:rsidRDefault="00354A30" w:rsidP="00354A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6764" w:rsidRDefault="00546764" w:rsidP="009F0C77">
      <w:r>
        <w:separator/>
      </w:r>
    </w:p>
  </w:footnote>
  <w:footnote w:type="continuationSeparator" w:id="0">
    <w:p w:rsidR="00546764" w:rsidRDefault="005467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0AHB15"/>
    <w:docVar w:name="CoverBillType" w:val="r"/>
    <w:docVar w:name="docpath" w:val="L:\Council\bills\RM\1080AHB15.DOCX"/>
    <w:docVar w:name="dvBillNumber" w:val="350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46764"/>
    <w:rsid w:val="00011869"/>
    <w:rsid w:val="00015CD6"/>
    <w:rsid w:val="000362C7"/>
    <w:rsid w:val="000514D7"/>
    <w:rsid w:val="00061A32"/>
    <w:rsid w:val="00073115"/>
    <w:rsid w:val="000E1785"/>
    <w:rsid w:val="000F40FA"/>
    <w:rsid w:val="0010776B"/>
    <w:rsid w:val="00133E66"/>
    <w:rsid w:val="001435A3"/>
    <w:rsid w:val="00146ED3"/>
    <w:rsid w:val="00151044"/>
    <w:rsid w:val="00152952"/>
    <w:rsid w:val="0017452D"/>
    <w:rsid w:val="001D08F2"/>
    <w:rsid w:val="001D525B"/>
    <w:rsid w:val="001D7F4F"/>
    <w:rsid w:val="00215DD7"/>
    <w:rsid w:val="002321B6"/>
    <w:rsid w:val="00250967"/>
    <w:rsid w:val="002543C8"/>
    <w:rsid w:val="0025541D"/>
    <w:rsid w:val="00284AAE"/>
    <w:rsid w:val="002C4401"/>
    <w:rsid w:val="002E5912"/>
    <w:rsid w:val="00301B21"/>
    <w:rsid w:val="003105F3"/>
    <w:rsid w:val="00325348"/>
    <w:rsid w:val="0032732C"/>
    <w:rsid w:val="00336AD0"/>
    <w:rsid w:val="00354A30"/>
    <w:rsid w:val="0037079A"/>
    <w:rsid w:val="0038431E"/>
    <w:rsid w:val="003C4DAB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46764"/>
    <w:rsid w:val="0055526D"/>
    <w:rsid w:val="00562DB4"/>
    <w:rsid w:val="00577C6C"/>
    <w:rsid w:val="005C2FE2"/>
    <w:rsid w:val="005E2BC9"/>
    <w:rsid w:val="00605102"/>
    <w:rsid w:val="006215AA"/>
    <w:rsid w:val="006913C9"/>
    <w:rsid w:val="006926A0"/>
    <w:rsid w:val="0069470D"/>
    <w:rsid w:val="006B5CA0"/>
    <w:rsid w:val="00734F00"/>
    <w:rsid w:val="007A70AE"/>
    <w:rsid w:val="008362E8"/>
    <w:rsid w:val="00883050"/>
    <w:rsid w:val="008A1768"/>
    <w:rsid w:val="008C6489"/>
    <w:rsid w:val="008E505F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13AC"/>
    <w:rsid w:val="00A833AB"/>
    <w:rsid w:val="00A9741D"/>
    <w:rsid w:val="00AC400D"/>
    <w:rsid w:val="00AD4B17"/>
    <w:rsid w:val="00B412D4"/>
    <w:rsid w:val="00B63F0B"/>
    <w:rsid w:val="00BE3C22"/>
    <w:rsid w:val="00C0345E"/>
    <w:rsid w:val="00C3483A"/>
    <w:rsid w:val="00C74E9D"/>
    <w:rsid w:val="00C82FD3"/>
    <w:rsid w:val="00C92819"/>
    <w:rsid w:val="00CC6B7B"/>
    <w:rsid w:val="00CD2089"/>
    <w:rsid w:val="00D4009C"/>
    <w:rsid w:val="00D73A67"/>
    <w:rsid w:val="00D970A9"/>
    <w:rsid w:val="00DE6629"/>
    <w:rsid w:val="00DF3845"/>
    <w:rsid w:val="00E36DD2"/>
    <w:rsid w:val="00E41911"/>
    <w:rsid w:val="00E92EEF"/>
    <w:rsid w:val="00EC5E30"/>
    <w:rsid w:val="00EE0B22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824397-B202-476F-84E8-5E380D05C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45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52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A07497-3DBA-45C8-9CB9-5E927D7B9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54D648F6.dotm</Template>
  <TotalTime>0</TotalTime>
  <Pages>2</Pages>
  <Words>490</Words>
  <Characters>2543</Characters>
  <Application>Microsoft Office Word</Application>
  <DocSecurity>0</DocSecurity>
  <Lines>72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3501 Text of Previous Version (Feb. 4, 2015) - South Carolina Legislature Online</dc:title>
  <dc:creator>McDowell</dc:creator>
  <cp:lastModifiedBy>N Cumfer</cp:lastModifiedBy>
  <cp:revision>2</cp:revision>
  <cp:lastPrinted>2015-01-28T16:08:00Z</cp:lastPrinted>
  <dcterms:created xsi:type="dcterms:W3CDTF">2015-02-04T16:02:00Z</dcterms:created>
  <dcterms:modified xsi:type="dcterms:W3CDTF">2015-02-04T16:02:00Z</dcterms:modified>
</cp:coreProperties>
</file>