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F4B" w:rsidRDefault="00866F4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66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148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0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CHAKA KHAN FOR HER OUTSTANDING CAREER AS A SINGER, SONGWRITER, ACTOR</w:t>
      </w:r>
      <w:r w:rsidR="00BE531D">
        <w:t>,</w:t>
      </w:r>
      <w:r>
        <w:t xml:space="preserve"> AND ACTIVIST WHICH HAS SPANNED FIVE DECADES AND TO WELCOME HER TO THE PALMETTO STATE AS THE FEATURED ARTIST AT THE 2015 LEGENDS OF…CONCERT SERIES.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F080E"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F080E">
        <w:t>the members of the South Carolina General Assembly are pleased to learn that the gifted Chaka Khan will be performing at the Koger Center for the Arts in Columbia to celebrate the 12</w:t>
      </w:r>
      <w:r w:rsidR="00FF080E" w:rsidRPr="00FF080E">
        <w:rPr>
          <w:vertAlign w:val="superscript"/>
        </w:rPr>
        <w:t>th</w:t>
      </w:r>
      <w:r w:rsidR="00FF080E">
        <w:t xml:space="preserve"> Annual Legends of…Concert Series on February 20, 2015; and</w:t>
      </w:r>
    </w:p>
    <w:p w:rsidR="00FF080E" w:rsidRDefault="00FF0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343" w:rsidRDefault="00FF08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4B17">
        <w:t xml:space="preserve">since the nascent days of her musical career as lead singer with the band Rufus, </w:t>
      </w:r>
      <w:r w:rsidR="00BA05F7">
        <w:t>Chaka Khan</w:t>
      </w:r>
      <w:r w:rsidR="00554B17">
        <w:t xml:space="preserve"> has received ten GRAMMY Awards</w:t>
      </w:r>
      <w:r w:rsidR="00EA1480">
        <w:t>.</w:t>
      </w:r>
      <w:r w:rsidR="00554B17">
        <w:t xml:space="preserve">  </w:t>
      </w:r>
      <w:r w:rsidR="00A80343">
        <w:t>Her</w:t>
      </w:r>
      <w:r w:rsidR="00554B17">
        <w:t xml:space="preserve"> first GRAMMY was for the single </w:t>
      </w:r>
      <w:r w:rsidR="00A80343">
        <w:t xml:space="preserve">“Tell Me Something Good” written by Stevie Wonder </w:t>
      </w:r>
      <w:r w:rsidR="00554B17">
        <w:t xml:space="preserve">from the </w:t>
      </w:r>
      <w:r w:rsidR="00A80343">
        <w:t xml:space="preserve">1974 platinum album </w:t>
      </w:r>
      <w:r w:rsidR="00A80343">
        <w:rPr>
          <w:i/>
        </w:rPr>
        <w:t>From Rags to Rufus</w:t>
      </w:r>
      <w:r w:rsidR="00A80343">
        <w:t>; and</w:t>
      </w:r>
    </w:p>
    <w:p w:rsidR="00A803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3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Chaka Khan has released twenty</w:t>
      </w:r>
      <w:r w:rsidR="00BE531D">
        <w:noBreakHyphen/>
      </w:r>
      <w:r>
        <w:t>two albums in her forty</w:t>
      </w:r>
      <w:r w:rsidR="00BE531D">
        <w:noBreakHyphen/>
      </w:r>
      <w:r>
        <w:t>year career, ten of which were RIAA certified gold and platinum</w:t>
      </w:r>
      <w:r w:rsidR="00BE531D">
        <w:t>,</w:t>
      </w:r>
      <w:r>
        <w:t xml:space="preserve"> and five of </w:t>
      </w:r>
      <w:r w:rsidR="00BE531D">
        <w:t>those gold and platinums</w:t>
      </w:r>
      <w:r w:rsidR="00BA05F7">
        <w:t xml:space="preserve"> were</w:t>
      </w:r>
      <w:r>
        <w:t xml:space="preserve"> </w:t>
      </w:r>
      <w:r w:rsidR="007B7143">
        <w:t xml:space="preserve">during her time </w:t>
      </w:r>
      <w:r>
        <w:t>with Rufus; and</w:t>
      </w:r>
    </w:p>
    <w:p w:rsidR="00A803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71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years, she has produced ten singles that were number one on the </w:t>
      </w:r>
      <w:r>
        <w:rPr>
          <w:i/>
        </w:rPr>
        <w:t>Billboard</w:t>
      </w:r>
      <w:r>
        <w:t xml:space="preserve"> magazine chart and seven that were RIAA certified gold singles</w:t>
      </w:r>
      <w:r w:rsidR="007B7143">
        <w:t>.  In 1978, she released the smash hit “I</w:t>
      </w:r>
      <w:r w:rsidR="00BA05F7" w:rsidRPr="00BA05F7">
        <w:t>’</w:t>
      </w:r>
      <w:r w:rsidR="007B7143">
        <w:t>m Every Woman,” as a solo artist</w:t>
      </w:r>
      <w:r>
        <w:t>; and</w:t>
      </w:r>
    </w:p>
    <w:p w:rsidR="00C506BA" w:rsidRDefault="00C50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6BA" w:rsidRDefault="00C50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recorded vocals for a number of soundtracks, such as </w:t>
      </w:r>
      <w:r w:rsidRPr="00C506BA">
        <w:rPr>
          <w:i/>
        </w:rPr>
        <w:t>Miami Vice</w:t>
      </w:r>
      <w:r>
        <w:t xml:space="preserve">, </w:t>
      </w:r>
      <w:r w:rsidRPr="00C506BA">
        <w:rPr>
          <w:i/>
        </w:rPr>
        <w:t>White Knights</w:t>
      </w:r>
      <w:r>
        <w:t xml:space="preserve">, </w:t>
      </w:r>
      <w:r w:rsidRPr="00C506BA">
        <w:rPr>
          <w:i/>
        </w:rPr>
        <w:t>Waiting to Exhale</w:t>
      </w:r>
      <w:r>
        <w:t xml:space="preserve">, and </w:t>
      </w:r>
      <w:r w:rsidRPr="00C506BA">
        <w:rPr>
          <w:i/>
        </w:rPr>
        <w:t>Madea</w:t>
      </w:r>
      <w:r w:rsidR="00BA05F7" w:rsidRPr="00BA05F7">
        <w:t>’</w:t>
      </w:r>
      <w:r w:rsidRPr="00C506BA">
        <w:rPr>
          <w:i/>
        </w:rPr>
        <w:t>s Family Reunion</w:t>
      </w:r>
      <w:r>
        <w:t>; and</w:t>
      </w:r>
    </w:p>
    <w:p w:rsidR="007B7143" w:rsidRDefault="007B7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0343" w:rsidRDefault="007B71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1995, she debuted in musical theater on London</w:t>
      </w:r>
      <w:r w:rsidR="00BA05F7" w:rsidRPr="00BA05F7">
        <w:t>’</w:t>
      </w:r>
      <w:r>
        <w:t xml:space="preserve">s West End, starring in </w:t>
      </w:r>
      <w:r>
        <w:rPr>
          <w:i/>
        </w:rPr>
        <w:t>Mama, I Want to Sing!</w:t>
      </w:r>
      <w:r>
        <w:t xml:space="preserve">  </w:t>
      </w:r>
      <w:r w:rsidR="00C506BA">
        <w:t xml:space="preserve">In 2002, she starred in </w:t>
      </w:r>
      <w:r w:rsidR="00C506BA">
        <w:rPr>
          <w:i/>
        </w:rPr>
        <w:t>Signed, Sealed, Delivered</w:t>
      </w:r>
      <w:r w:rsidR="00C506BA">
        <w:t>, a critically</w:t>
      </w:r>
      <w:r w:rsidR="00BE531D">
        <w:noBreakHyphen/>
      </w:r>
      <w:r w:rsidR="00C506BA">
        <w:t>acclaimed musical based on the music of Stevie Wonder, on stage in Las Vegas</w:t>
      </w:r>
      <w:r w:rsidR="00BE531D">
        <w:t>;</w:t>
      </w:r>
      <w:r w:rsidR="00C506BA">
        <w:t xml:space="preserve"> and she took to Broadway in 2008 in the role of Sofia in Oprah Winfrey</w:t>
      </w:r>
      <w:r w:rsidR="00BA05F7" w:rsidRPr="00BA05F7">
        <w:t>’</w:t>
      </w:r>
      <w:r w:rsidR="00C506BA">
        <w:t xml:space="preserve">s musical, </w:t>
      </w:r>
      <w:r w:rsidR="00C506BA">
        <w:rPr>
          <w:i/>
        </w:rPr>
        <w:t>The Color Purple</w:t>
      </w:r>
      <w:r w:rsidR="00C506BA">
        <w:t>; and</w:t>
      </w:r>
      <w:r w:rsidR="00A80343">
        <w:t xml:space="preserve"> </w:t>
      </w:r>
    </w:p>
    <w:p w:rsidR="00A80343" w:rsidRDefault="00A803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80" w:rsidRDefault="00C506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appreciate the </w:t>
      </w:r>
      <w:r w:rsidR="00BA05F7">
        <w:t>unparalleled talent and widely-varied work of Chaka Khan and are grateful for her performance in support of the Auntie Karen</w:t>
      </w:r>
      <w:r w:rsidR="00BA05F7" w:rsidRPr="00BA05F7">
        <w:t>’</w:t>
      </w:r>
      <w:r w:rsidR="00BA05F7">
        <w:t>s Foundation 2015 Legends of…Concert Series</w:t>
      </w:r>
      <w:r w:rsidR="00A80343">
        <w:t>.</w:t>
      </w:r>
      <w:r w:rsidR="00EA1480">
        <w:t xml:space="preserve">  Now, therefore, </w:t>
      </w: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FF080E">
        <w:t xml:space="preserve"> the members of the South Carolina General Assembly, by this resolution, recognize and honor Chaka Khan for her outstanding career as a singer, songwriter, actor</w:t>
      </w:r>
      <w:r w:rsidR="00BA05F7">
        <w:t>,</w:t>
      </w:r>
      <w:r w:rsidR="00BE531D">
        <w:t xml:space="preserve"> and activist which has spanned </w:t>
      </w:r>
      <w:r w:rsidR="00FF080E">
        <w:t>f</w:t>
      </w:r>
      <w:r w:rsidR="00BA05F7">
        <w:t>ive</w:t>
      </w:r>
      <w:r w:rsidR="00FF080E">
        <w:t xml:space="preserve"> decades and welcome her to the Palmetto State as the featured artist at the 2015 Legends of…Concert Series</w:t>
      </w:r>
      <w:r w:rsidR="00BE531D">
        <w:t>.</w:t>
      </w: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480" w:rsidRDefault="00EA14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506BA">
        <w:t>present</w:t>
      </w:r>
      <w:r>
        <w:t>ed to</w:t>
      </w:r>
      <w:r w:rsidR="00C506BA">
        <w:t xml:space="preserve"> Chaka Khan.</w:t>
      </w:r>
    </w:p>
    <w:p w:rsidR="00ED54F7" w:rsidRDefault="00BE531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6F4B" w:rsidRDefault="00866F4B" w:rsidP="00866F4B">
      <w:pPr>
        <w:suppressAutoHyphens/>
      </w:pPr>
    </w:p>
    <w:sectPr w:rsidR="00866F4B" w:rsidSect="00866F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531D" w:rsidRDefault="00BE531D" w:rsidP="009F0C77">
      <w:r>
        <w:separator/>
      </w:r>
    </w:p>
  </w:endnote>
  <w:endnote w:type="continuationSeparator" w:id="0">
    <w:p w:rsidR="00BE531D" w:rsidRDefault="00BE53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A0E37A-AE26-46E7-90E2-35DFD92418FE}"/>
    <w:embedBold r:id="rId2" w:fontKey="{F40F7D1A-7A31-4128-A45A-3CB3DA857A1E}"/>
    <w:embedItalic r:id="rId3" w:fontKey="{2AA5EE44-F716-4483-AE88-FF6FC3584A69}"/>
  </w:font>
  <w:font w:name="Calibri">
    <w:panose1 w:val="020F0502020204030204"/>
    <w:charset w:val="00"/>
    <w:family w:val="swiss"/>
    <w:pitch w:val="variable"/>
    <w:sig w:usb0="E10002FF" w:usb1="4000ACFF" w:usb2="00000009" w:usb3="00000000" w:csb0="0000019F" w:csb1="00000000"/>
    <w:embedRegular r:id="rId4" w:fontKey="{0F04016A-4D35-4E64-BD34-650FDED0321F}"/>
  </w:font>
  <w:font w:name="Segoe UI">
    <w:panose1 w:val="020B0502040204020203"/>
    <w:charset w:val="00"/>
    <w:family w:val="swiss"/>
    <w:pitch w:val="variable"/>
    <w:sig w:usb0="E10022FF" w:usb1="C000E47F" w:usb2="00000029" w:usb3="00000000" w:csb0="000001DF" w:csb1="00000000"/>
    <w:embedRegular r:id="rId5" w:fontKey="{8CA17C8F-9FE5-4076-90A5-0FFE9054C35D}"/>
  </w:font>
  <w:font w:name="Cambria">
    <w:panose1 w:val="02040503050406030204"/>
    <w:charset w:val="00"/>
    <w:family w:val="roman"/>
    <w:pitch w:val="variable"/>
    <w:sig w:usb0="E00002FF" w:usb1="400004FF" w:usb2="00000000" w:usb3="00000000" w:csb0="0000019F" w:csb1="00000000"/>
    <w:embedRegular r:id="rId6" w:fontKey="{F33202A2-F278-40F2-A8B3-2A2583AC32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4F7" w:rsidRPr="00866F4B" w:rsidRDefault="00866F4B" w:rsidP="00866F4B">
    <w:pPr>
      <w:pStyle w:val="Footer"/>
      <w:tabs>
        <w:tab w:val="clear" w:pos="4680"/>
        <w:tab w:val="clear" w:pos="9360"/>
        <w:tab w:val="center" w:pos="2995"/>
      </w:tabs>
      <w:spacing w:before="120"/>
    </w:pPr>
    <w:r>
      <w:t>[3505]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531D" w:rsidRDefault="00BE531D" w:rsidP="009F0C77">
      <w:r>
        <w:separator/>
      </w:r>
    </w:p>
  </w:footnote>
  <w:footnote w:type="continuationSeparator" w:id="0">
    <w:p w:rsidR="00BE531D" w:rsidRDefault="00BE53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81SD15"/>
    <w:docVar w:name="CoverBillType" w:val="c"/>
    <w:docVar w:name="docpath" w:val="L:\Council\bills\GM\24181SD15.DOCX"/>
    <w:docVar w:name="dvBillNumber" w:val="3505"/>
    <w:docVar w:name="dvBillNumberPrefix" w:val="H. "/>
    <w:docVar w:name="dvOriginalBody" w:val="House"/>
    <w:docVar w:name="dvSteno" w:val="GM"/>
    <w:docVar w:name="NameofBody" w:val="h"/>
    <w:docVar w:name="vgroup2" w:val="Council"/>
  </w:docVars>
  <w:rsids>
    <w:rsidRoot w:val="00EA1480"/>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13240"/>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54B17"/>
    <w:rsid w:val="00577C6C"/>
    <w:rsid w:val="005C2FE2"/>
    <w:rsid w:val="005E2BC9"/>
    <w:rsid w:val="00605102"/>
    <w:rsid w:val="006215AA"/>
    <w:rsid w:val="006913C9"/>
    <w:rsid w:val="0069470D"/>
    <w:rsid w:val="00734F00"/>
    <w:rsid w:val="007A70AE"/>
    <w:rsid w:val="007B7143"/>
    <w:rsid w:val="008362E8"/>
    <w:rsid w:val="00866F4B"/>
    <w:rsid w:val="008A1768"/>
    <w:rsid w:val="008F0F33"/>
    <w:rsid w:val="008F4429"/>
    <w:rsid w:val="0094021A"/>
    <w:rsid w:val="009B44AF"/>
    <w:rsid w:val="009C6A0B"/>
    <w:rsid w:val="009F0C77"/>
    <w:rsid w:val="009F4DD1"/>
    <w:rsid w:val="00A41684"/>
    <w:rsid w:val="00A64E80"/>
    <w:rsid w:val="00A72BCD"/>
    <w:rsid w:val="00A741D9"/>
    <w:rsid w:val="00A80343"/>
    <w:rsid w:val="00A833AB"/>
    <w:rsid w:val="00A9741D"/>
    <w:rsid w:val="00AD4B17"/>
    <w:rsid w:val="00AE7E37"/>
    <w:rsid w:val="00B412D4"/>
    <w:rsid w:val="00BA05F7"/>
    <w:rsid w:val="00BE3C22"/>
    <w:rsid w:val="00BE531D"/>
    <w:rsid w:val="00C0345E"/>
    <w:rsid w:val="00C3483A"/>
    <w:rsid w:val="00C506BA"/>
    <w:rsid w:val="00C74E9D"/>
    <w:rsid w:val="00C82FD3"/>
    <w:rsid w:val="00C92819"/>
    <w:rsid w:val="00CC6B7B"/>
    <w:rsid w:val="00CD2089"/>
    <w:rsid w:val="00D330C5"/>
    <w:rsid w:val="00D73A67"/>
    <w:rsid w:val="00D970A9"/>
    <w:rsid w:val="00DB7860"/>
    <w:rsid w:val="00DF3845"/>
    <w:rsid w:val="00E41911"/>
    <w:rsid w:val="00E92EEF"/>
    <w:rsid w:val="00EA1480"/>
    <w:rsid w:val="00ED54F7"/>
    <w:rsid w:val="00EF2368"/>
    <w:rsid w:val="00F24442"/>
    <w:rsid w:val="00F50AE3"/>
    <w:rsid w:val="00F67CF1"/>
    <w:rsid w:val="00F840F0"/>
    <w:rsid w:val="00FB0D0D"/>
    <w:rsid w:val="00FB43B4"/>
    <w:rsid w:val="00FF080E"/>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E30281-169A-497E-A3FF-2EE19626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53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31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23B6E-9FC4-426E-A6C5-DC111C6A9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54D648F6.dotm</Template>
  <TotalTime>0</TotalTime>
  <Pages>2</Pages>
  <Words>411</Words>
  <Characters>2050</Characters>
  <Application>Microsoft Office Word</Application>
  <DocSecurity>0</DocSecurity>
  <Lines>67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3505 Text of Previous Version (Feb. 4, 2015) - South Carolina Legislature Online</dc:title>
  <dc:creator>%USERNAME%</dc:creator>
  <cp:lastModifiedBy>N Cumfer</cp:lastModifiedBy>
  <cp:revision>2</cp:revision>
  <cp:lastPrinted>2015-01-29T15:21:00Z</cp:lastPrinted>
  <dcterms:created xsi:type="dcterms:W3CDTF">2015-02-04T16:04:00Z</dcterms:created>
  <dcterms:modified xsi:type="dcterms:W3CDTF">2015-02-04T16:04:00Z</dcterms:modified>
</cp:coreProperties>
</file>