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04C" w:rsidRDefault="007000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F2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4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1E1F88">
        <w:t>RICKEY LEON DANSBY UPON THE OCCASION OF HIS RETIREMENT AFTER YEARS OF OUTSTANDING SERVICE WITH THE UNITED STATES POSTAL SERVICE</w:t>
      </w:r>
      <w:r w:rsidR="00832F18">
        <w:t>, AND TO WISH HIM</w:t>
      </w:r>
      <w:r>
        <w:t xml:space="preserve"> CONTINUED SU</w:t>
      </w:r>
      <w:r w:rsidR="00832F18">
        <w:t>CCESS AND HAPPINESS IN ALL HIS</w:t>
      </w:r>
      <w: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4146" w:rsidRDefault="00FB7F2A"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4146" w:rsidRPr="00E11DA4">
        <w:t xml:space="preserve">the members of the South Carolina House of Representatives have learned that </w:t>
      </w:r>
      <w:r w:rsidR="00832F18">
        <w:t>Rickey Leon Dansby</w:t>
      </w:r>
      <w:r w:rsidR="004A4146" w:rsidRPr="00E11DA4">
        <w:t xml:space="preserve"> will begin a well</w:t>
      </w:r>
      <w:r w:rsidR="001E1F88">
        <w:noBreakHyphen/>
      </w:r>
      <w:r w:rsidR="004A4146" w:rsidRPr="00E11DA4">
        <w:t xml:space="preserve">deserved retirement after </w:t>
      </w:r>
      <w:r w:rsidR="00832F18">
        <w:t>years of</w:t>
      </w:r>
      <w:r w:rsidR="004A4146" w:rsidRPr="00E11DA4">
        <w:t xml:space="preserve"> distinguished </w:t>
      </w:r>
      <w:r w:rsidR="00832F18">
        <w:t>service with the United States Postal Service</w:t>
      </w:r>
      <w:r w:rsidR="004A4146" w:rsidRPr="00E11DA4">
        <w:t>; and</w:t>
      </w:r>
    </w:p>
    <w:p w:rsidR="004A4146"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F18"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sidR="00832F18">
        <w:t>Atlanta, Georgia</w:t>
      </w:r>
      <w:r w:rsidR="000B405D">
        <w:t>,</w:t>
      </w:r>
      <w:r>
        <w:t xml:space="preserve"> on </w:t>
      </w:r>
      <w:r w:rsidR="00832F18">
        <w:t>May 29</w:t>
      </w:r>
      <w:r>
        <w:t xml:space="preserve">, </w:t>
      </w:r>
      <w:r w:rsidR="00832F18">
        <w:t>1954, Rickey Dansby</w:t>
      </w:r>
      <w:r>
        <w:t xml:space="preserve"> is the </w:t>
      </w:r>
      <w:r w:rsidR="00832F18">
        <w:t>fifth child</w:t>
      </w:r>
      <w:r>
        <w:t xml:space="preserve"> of </w:t>
      </w:r>
      <w:r w:rsidR="00832F18">
        <w:t>seven born to Charlie and Vallie Ree Dansby; and</w:t>
      </w:r>
    </w:p>
    <w:p w:rsidR="00832F18" w:rsidRDefault="00832F18"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146" w:rsidRDefault="00832F18"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ten, he was baptized at New Hope Baptist Church, and</w:t>
      </w:r>
      <w:r w:rsidR="004A4146">
        <w:t xml:space="preserve"> </w:t>
      </w:r>
      <w:r>
        <w:t>he</w:t>
      </w:r>
      <w:r w:rsidR="004A4146">
        <w:t xml:space="preserve"> graduated from </w:t>
      </w:r>
      <w:r>
        <w:t>West Fulton High School in Atlanta in 1972</w:t>
      </w:r>
      <w:r w:rsidR="004A4146">
        <w:t>; and</w:t>
      </w:r>
    </w:p>
    <w:p w:rsidR="004A4146"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146"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7829">
        <w:t xml:space="preserve">during his freshman year at the University of Georgia, </w:t>
      </w:r>
      <w:r w:rsidR="001E1F88">
        <w:t>Rickey Dansby</w:t>
      </w:r>
      <w:r w:rsidR="00447829">
        <w:t xml:space="preserve"> became the first black athlete to make the university</w:t>
      </w:r>
      <w:r w:rsidR="001E1F88" w:rsidRPr="001E1F88">
        <w:t>’</w:t>
      </w:r>
      <w:r w:rsidR="00447829">
        <w:t>s baseball team for summer tryout</w:t>
      </w:r>
      <w:r w:rsidR="002240A2">
        <w:t>s</w:t>
      </w:r>
      <w:r w:rsidR="00447829">
        <w:t xml:space="preserve">.  When he had to work instead, he was unable to attend, but </w:t>
      </w:r>
      <w:r w:rsidR="00832F18">
        <w:t>he earned a bachelor</w:t>
      </w:r>
      <w:r w:rsidR="001E1F88" w:rsidRPr="001E1F88">
        <w:t>’</w:t>
      </w:r>
      <w:r w:rsidR="00832F18">
        <w:t>s from the University of Georgia in 1988</w:t>
      </w:r>
      <w:r>
        <w:t>; and</w:t>
      </w:r>
    </w:p>
    <w:p w:rsidR="00447829" w:rsidRDefault="00447829"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829" w:rsidRDefault="00447829"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relocated to the </w:t>
      </w:r>
      <w:r w:rsidR="001E1F88">
        <w:t>City</w:t>
      </w:r>
      <w:r>
        <w:t xml:space="preserve"> of Denmark</w:t>
      </w:r>
      <w:r w:rsidR="002240A2">
        <w:t>, South Carolina,</w:t>
      </w:r>
      <w:r>
        <w:t xml:space="preserve"> years later where he continued to work full time with the United States Postal Service, serving as the first black postal carrier in Bamberg County.  He worked after hours as an entrepreneur for Dansby Townhouse Apartments</w:t>
      </w:r>
      <w:r>
        <w:rPr>
          <w:color w:val="000000" w:themeColor="text1"/>
          <w:u w:color="000000" w:themeColor="text1"/>
        </w:rPr>
        <w:t>; and</w:t>
      </w:r>
    </w:p>
    <w:p w:rsidR="004A4146"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829" w:rsidRDefault="00447829"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dedicated to serving his community, </w:t>
      </w:r>
      <w:r w:rsidR="001E1F88">
        <w:t>Mr. Dansby</w:t>
      </w:r>
      <w:r>
        <w:t xml:space="preserve"> joined the Denmark Lions Club and a year later was elected to serve as the president of the Denmark Chapter, the first black</w:t>
      </w:r>
      <w:r w:rsidR="00137FE4">
        <w:t xml:space="preserve"> individual</w:t>
      </w:r>
      <w:r>
        <w:t xml:space="preserve"> to hold the title of president of that chapter.  He also serves on the Bamberg County Tax Review Board; and</w:t>
      </w:r>
    </w:p>
    <w:p w:rsidR="00447829" w:rsidRDefault="00447829"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2A"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rsidR="00832F18">
        <w:t>Rickey Dansby</w:t>
      </w:r>
      <w:r>
        <w:rPr>
          <w:color w:val="000000" w:themeColor="text1"/>
          <w:u w:color="000000" w:themeColor="text1"/>
        </w:rPr>
        <w:t xml:space="preserve"> has devoted to </w:t>
      </w:r>
      <w:r w:rsidR="00832F18">
        <w:t>the United States Postal Service</w:t>
      </w:r>
      <w:r>
        <w:rPr>
          <w:color w:val="000000" w:themeColor="text1"/>
          <w:u w:color="000000" w:themeColor="text1"/>
        </w:rPr>
        <w:t xml:space="preserve"> and wish him many years of enjoyment in his well</w:t>
      </w:r>
      <w:r w:rsidR="001E1F88">
        <w:rPr>
          <w:color w:val="000000" w:themeColor="text1"/>
          <w:u w:color="000000" w:themeColor="text1"/>
        </w:rPr>
        <w:noBreakHyphen/>
      </w:r>
      <w:r>
        <w:rPr>
          <w:color w:val="000000" w:themeColor="text1"/>
          <w:u w:color="000000" w:themeColor="text1"/>
        </w:rPr>
        <w:t>earned retirement</w:t>
      </w:r>
      <w:r w:rsidR="00FB7F2A">
        <w:t>.  Now, therefore,</w:t>
      </w:r>
    </w:p>
    <w:p w:rsidR="00FB7F2A" w:rsidRDefault="00FB7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2A" w:rsidRDefault="00FB7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7F2A" w:rsidRDefault="00FB7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146" w:rsidRDefault="00FB7F2A"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4146">
        <w:t xml:space="preserve"> the members of the House of Representatives of the State of South Carolina, by this resolution, recognize and honor Rickey Leon Dansby upon the occasion of his retirement after years of outstanding service with the United States Postal Service, and wish him continued success and happiness in all his future endeavors.</w:t>
      </w:r>
    </w:p>
    <w:p w:rsidR="004A4146"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2A"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32F18">
        <w:t xml:space="preserve"> Rickey Leon Dansby.</w:t>
      </w:r>
    </w:p>
    <w:p w:rsidR="00480AA2" w:rsidRDefault="001E1F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04C" w:rsidRDefault="0070004C" w:rsidP="0070004C">
      <w:pPr>
        <w:suppressAutoHyphens/>
      </w:pPr>
    </w:p>
    <w:sectPr w:rsidR="0070004C" w:rsidSect="007000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0A2" w:rsidRDefault="002240A2" w:rsidP="009F0C77">
      <w:r>
        <w:separator/>
      </w:r>
    </w:p>
  </w:endnote>
  <w:endnote w:type="continuationSeparator" w:id="0">
    <w:p w:rsidR="002240A2" w:rsidRDefault="002240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C55A6B-4E38-4D5C-9D2C-BA1BCD53BED7}"/>
    <w:embedBold r:id="rId2" w:fontKey="{AE025B79-3794-4DCC-8620-7B48BD4E94AE}"/>
  </w:font>
  <w:font w:name="Calibri">
    <w:panose1 w:val="020F0502020204030204"/>
    <w:charset w:val="00"/>
    <w:family w:val="swiss"/>
    <w:pitch w:val="variable"/>
    <w:sig w:usb0="E10002FF" w:usb1="4000ACFF" w:usb2="00000009" w:usb3="00000000" w:csb0="0000019F" w:csb1="00000000"/>
    <w:embedRegular r:id="rId3" w:fontKey="{5EAF5803-05F1-4F6B-8145-93D186239D2B}"/>
  </w:font>
  <w:font w:name="Segoe UI">
    <w:panose1 w:val="020B0502040204020203"/>
    <w:charset w:val="00"/>
    <w:family w:val="swiss"/>
    <w:pitch w:val="variable"/>
    <w:sig w:usb0="E10022FF" w:usb1="C000E47F" w:usb2="00000029" w:usb3="00000000" w:csb0="000001DF" w:csb1="00000000"/>
    <w:embedRegular r:id="rId4" w:fontKey="{C1E1158A-8D15-48D2-92AA-C1F7DD5B1234}"/>
  </w:font>
  <w:font w:name="Cambria">
    <w:panose1 w:val="02040503050406030204"/>
    <w:charset w:val="00"/>
    <w:family w:val="roman"/>
    <w:pitch w:val="variable"/>
    <w:sig w:usb0="E00002FF" w:usb1="400004FF" w:usb2="00000000" w:usb3="00000000" w:csb0="0000019F" w:csb1="00000000"/>
    <w:embedRegular r:id="rId5" w:fontKey="{B8002AC6-678A-4DFB-B2C5-3CD9FE8BAC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ABD" w:rsidRPr="0070004C" w:rsidRDefault="0070004C" w:rsidP="0070004C">
    <w:pPr>
      <w:pStyle w:val="Footer"/>
      <w:tabs>
        <w:tab w:val="clear" w:pos="4680"/>
        <w:tab w:val="clear" w:pos="9360"/>
        <w:tab w:val="center" w:pos="2995"/>
      </w:tabs>
      <w:spacing w:before="120"/>
    </w:pPr>
    <w:r>
      <w:t>[3530]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0A2" w:rsidRDefault="002240A2" w:rsidP="009F0C77">
      <w:r>
        <w:separator/>
      </w:r>
    </w:p>
  </w:footnote>
  <w:footnote w:type="continuationSeparator" w:id="0">
    <w:p w:rsidR="002240A2" w:rsidRDefault="002240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39SA15"/>
    <w:docVar w:name="CoverBillType" w:val="r"/>
    <w:docVar w:name="docpath" w:val="L:\Council\bills\GM\24239SA15.DOCX"/>
    <w:docVar w:name="dvBillNumber" w:val="3530"/>
    <w:docVar w:name="dvBillNumberPrefix" w:val="H. "/>
    <w:docVar w:name="dvOriginalBody" w:val="House"/>
    <w:docVar w:name="dvSteno" w:val="GM"/>
    <w:docVar w:name="NameofBody" w:val="h"/>
    <w:docVar w:name="vgroup2" w:val="Council"/>
  </w:docVars>
  <w:rsids>
    <w:rsidRoot w:val="00FB7F2A"/>
    <w:rsid w:val="00011869"/>
    <w:rsid w:val="00015CD6"/>
    <w:rsid w:val="000B405D"/>
    <w:rsid w:val="000E1785"/>
    <w:rsid w:val="000F40FA"/>
    <w:rsid w:val="0010776B"/>
    <w:rsid w:val="00133E66"/>
    <w:rsid w:val="00137FE4"/>
    <w:rsid w:val="001435A3"/>
    <w:rsid w:val="00146ED3"/>
    <w:rsid w:val="00151044"/>
    <w:rsid w:val="001D08F2"/>
    <w:rsid w:val="001D525B"/>
    <w:rsid w:val="001D7F4F"/>
    <w:rsid w:val="001E1F88"/>
    <w:rsid w:val="00205238"/>
    <w:rsid w:val="002240A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829"/>
    <w:rsid w:val="004809EE"/>
    <w:rsid w:val="00480AA2"/>
    <w:rsid w:val="004A07D7"/>
    <w:rsid w:val="004A4146"/>
    <w:rsid w:val="004E7D54"/>
    <w:rsid w:val="005273C6"/>
    <w:rsid w:val="00530A69"/>
    <w:rsid w:val="00545593"/>
    <w:rsid w:val="00577C6C"/>
    <w:rsid w:val="005C2FE2"/>
    <w:rsid w:val="005E2BC9"/>
    <w:rsid w:val="00605102"/>
    <w:rsid w:val="006215AA"/>
    <w:rsid w:val="006913C9"/>
    <w:rsid w:val="0069470D"/>
    <w:rsid w:val="0070004C"/>
    <w:rsid w:val="00734F00"/>
    <w:rsid w:val="007A70AE"/>
    <w:rsid w:val="00832F18"/>
    <w:rsid w:val="008362E8"/>
    <w:rsid w:val="008A1768"/>
    <w:rsid w:val="008C0F26"/>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6ABD"/>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B7F2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FE276-17BE-473E-84BE-A20D1C8A8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78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8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5C643-4F37-44E8-A385-20A0062C7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7B311E69.dotm</Template>
  <TotalTime>0</TotalTime>
  <Pages>2</Pages>
  <Words>393</Words>
  <Characters>1972</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3530 Text of Previous Version (Feb. 5, 2015) - South Carolina Legislature Online</dc:title>
  <dc:creator>%USERNAME%</dc:creator>
  <cp:lastModifiedBy>N Cumfer</cp:lastModifiedBy>
  <cp:revision>2</cp:revision>
  <cp:lastPrinted>2015-02-04T19:20:00Z</cp:lastPrinted>
  <dcterms:created xsi:type="dcterms:W3CDTF">2015-02-05T15:51:00Z</dcterms:created>
  <dcterms:modified xsi:type="dcterms:W3CDTF">2015-02-05T15:51:00Z</dcterms:modified>
</cp:coreProperties>
</file>