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B15" w:rsidRDefault="00B52B15" w:rsidP="000F4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F4EDD" w:rsidRDefault="000F4EDD" w:rsidP="000F4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4EDD" w:rsidRDefault="000F4EDD" w:rsidP="000F4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4EDD" w:rsidRDefault="000F4EDD" w:rsidP="000F4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4EDD" w:rsidRDefault="000F4EDD" w:rsidP="000F4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4EDD" w:rsidRDefault="000F4EDD" w:rsidP="000F4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4EDD" w:rsidRDefault="000F4EDD" w:rsidP="000F4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4EDD" w:rsidRDefault="000F4EDD" w:rsidP="000F4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2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9741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C4A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SOUTH POINTE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FOOTBALL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>ING THE</w:t>
      </w:r>
      <w:r>
        <w:rPr>
          <w:color w:val="000000" w:themeColor="text1"/>
          <w:u w:color="000000" w:themeColor="text1"/>
        </w:rPr>
        <w:t xml:space="preserve">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C4AF6" w:rsidRDefault="0029741D" w:rsidP="00B52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C4AF6">
        <w:t xml:space="preserve">the South Carolina House of Representatives is pleased to learn that the members of the </w:t>
      </w:r>
      <w:r w:rsidR="00BC4AF6">
        <w:rPr>
          <w:color w:val="000000" w:themeColor="text1"/>
          <w:u w:color="000000" w:themeColor="text1"/>
        </w:rPr>
        <w:t>South Pointe High School</w:t>
      </w:r>
      <w:r w:rsidR="00BC4AF6" w:rsidRPr="00E542AE">
        <w:rPr>
          <w:color w:val="000000" w:themeColor="text1"/>
          <w:u w:color="000000" w:themeColor="text1"/>
        </w:rPr>
        <w:t xml:space="preserve"> </w:t>
      </w:r>
      <w:r w:rsidR="00BC4AF6">
        <w:rPr>
          <w:color w:val="000000" w:themeColor="text1"/>
          <w:u w:color="000000" w:themeColor="text1"/>
        </w:rPr>
        <w:t xml:space="preserve">football </w:t>
      </w:r>
      <w:r w:rsidR="00BC4AF6" w:rsidRPr="00E542AE">
        <w:rPr>
          <w:color w:val="000000" w:themeColor="text1"/>
          <w:u w:color="000000" w:themeColor="text1"/>
        </w:rPr>
        <w:t>team</w:t>
      </w:r>
      <w:r w:rsidR="00BC4AF6">
        <w:t xml:space="preserve"> </w:t>
      </w:r>
      <w:r w:rsidR="00BC4AF6">
        <w:rPr>
          <w:color w:val="000000" w:themeColor="text1"/>
          <w:u w:color="000000" w:themeColor="text1"/>
        </w:rPr>
        <w:t xml:space="preserve">of York County </w:t>
      </w:r>
      <w:r w:rsidR="00BC4AF6">
        <w:t>took top honors at the state competition at Williams</w:t>
      </w:r>
      <w:r w:rsidR="007C183F">
        <w:noBreakHyphen/>
      </w:r>
      <w:r w:rsidR="00BC4AF6">
        <w:t>Brice Stadium on December 6, 2014; and</w:t>
      </w:r>
    </w:p>
    <w:p w:rsidR="00BC4AF6" w:rsidRDefault="00BC4AF6" w:rsidP="00B52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C4AF6" w:rsidRDefault="00BC4AF6" w:rsidP="00B52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five games into the 2014 season, the South Pointe Stallions</w:t>
      </w:r>
      <w:r w:rsidR="00814B8C">
        <w:t xml:space="preserve"> posted an inauspicious 2</w:t>
      </w:r>
      <w:r w:rsidR="007C183F">
        <w:noBreakHyphen/>
      </w:r>
      <w:r w:rsidR="00814B8C">
        <w:t xml:space="preserve">3 season, but with a powerful defense they accumulated ten straight </w:t>
      </w:r>
      <w:r w:rsidR="005D7777">
        <w:t>win</w:t>
      </w:r>
      <w:r w:rsidR="00814B8C">
        <w:t xml:space="preserve">s to end their season with a state championship </w:t>
      </w:r>
      <w:r w:rsidR="005D7777">
        <w:t>victory</w:t>
      </w:r>
      <w:r w:rsidR="00814B8C">
        <w:t xml:space="preserve"> of 21</w:t>
      </w:r>
      <w:r w:rsidR="007C183F">
        <w:noBreakHyphen/>
      </w:r>
      <w:r w:rsidR="00814B8C">
        <w:t xml:space="preserve">7 over Hartsville High School and </w:t>
      </w:r>
      <w:r w:rsidR="005D7777">
        <w:t xml:space="preserve">cap the season with </w:t>
      </w:r>
      <w:r w:rsidR="00814B8C">
        <w:t>twelve wins and three losses; and</w:t>
      </w:r>
    </w:p>
    <w:p w:rsidR="00814B8C" w:rsidRDefault="00814B8C" w:rsidP="00B52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D3404" w:rsidRDefault="00814B8C" w:rsidP="00B52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D3404">
        <w:t>although Hartsville</w:t>
      </w:r>
      <w:r w:rsidR="00FB457D">
        <w:t xml:space="preserve"> High</w:t>
      </w:r>
      <w:r w:rsidR="007C183F" w:rsidRPr="007C183F">
        <w:t>’</w:t>
      </w:r>
      <w:r w:rsidR="001D3404">
        <w:t>s Red Foxes dominated the clock in the first half of play in the championship game</w:t>
      </w:r>
      <w:r>
        <w:t xml:space="preserve">, the Stallions </w:t>
      </w:r>
      <w:r w:rsidR="005D7777">
        <w:t>managed to</w:t>
      </w:r>
      <w:r>
        <w:t xml:space="preserve"> garner a 14</w:t>
      </w:r>
      <w:r w:rsidR="007C183F">
        <w:noBreakHyphen/>
      </w:r>
      <w:r>
        <w:t xml:space="preserve">0 </w:t>
      </w:r>
      <w:r w:rsidR="001D3404">
        <w:t>lead over their opponents by the halftime; and</w:t>
      </w:r>
    </w:p>
    <w:p w:rsidR="001D3404" w:rsidRDefault="001D3404" w:rsidP="00B52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14B8C" w:rsidRDefault="001D3404" w:rsidP="00B52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South Pointe</w:t>
      </w:r>
      <w:r w:rsidR="00FB457D">
        <w:t xml:space="preserve"> </w:t>
      </w:r>
      <w:r>
        <w:t xml:space="preserve">put up </w:t>
      </w:r>
      <w:r w:rsidR="00FB457D">
        <w:t>the game</w:t>
      </w:r>
      <w:r w:rsidR="007C183F" w:rsidRPr="007C183F">
        <w:t>’</w:t>
      </w:r>
      <w:r w:rsidR="00FB457D">
        <w:t>s first</w:t>
      </w:r>
      <w:r>
        <w:t xml:space="preserve"> touchdown in the second quarter when </w:t>
      </w:r>
      <w:r w:rsidR="00FB457D">
        <w:t>the Stallions</w:t>
      </w:r>
      <w:r>
        <w:t xml:space="preserve"> drove eighty yards in only ten plays</w:t>
      </w:r>
      <w:r w:rsidR="00FB457D">
        <w:t>, and t</w:t>
      </w:r>
      <w:r>
        <w:t>hen junior quarterback Greg Ruff connected successfully for a series of first</w:t>
      </w:r>
      <w:r w:rsidR="007C183F">
        <w:noBreakHyphen/>
      </w:r>
      <w:r>
        <w:t>down passes to teammates Deshawn Davis and Quay Brown</w:t>
      </w:r>
      <w:r w:rsidR="00FB457D">
        <w:t xml:space="preserve"> for the team</w:t>
      </w:r>
      <w:r w:rsidR="007C183F" w:rsidRPr="007C183F">
        <w:t>’</w:t>
      </w:r>
      <w:r w:rsidR="00FB457D">
        <w:t xml:space="preserve">s second </w:t>
      </w:r>
      <w:r w:rsidR="00A86336">
        <w:t>touchdown</w:t>
      </w:r>
      <w:r>
        <w:t>; and</w:t>
      </w:r>
    </w:p>
    <w:p w:rsidR="00FB457D" w:rsidRDefault="00FB457D" w:rsidP="00B52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457D" w:rsidRDefault="00FB457D" w:rsidP="00B52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Hartsville made an appearance in the end zone for seven points in the third quarter, but the Stallions answered in the fourth quarter with a third touchdown and </w:t>
      </w:r>
      <w:r w:rsidR="005D7777">
        <w:t>took home the team</w:t>
      </w:r>
      <w:r w:rsidR="007C183F" w:rsidRPr="007C183F">
        <w:t>’</w:t>
      </w:r>
      <w:r w:rsidR="005D7777">
        <w:t xml:space="preserve">s third state </w:t>
      </w:r>
      <w:r>
        <w:t xml:space="preserve">trophy in nine years of </w:t>
      </w:r>
      <w:r w:rsidR="005D7777">
        <w:t>varsity football action; and</w:t>
      </w:r>
    </w:p>
    <w:p w:rsidR="00BC4AF6" w:rsidRDefault="00BC4AF6" w:rsidP="00B52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C4AF6" w:rsidRDefault="00BC4AF6" w:rsidP="00B52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expertise, and determination</w:t>
      </w:r>
      <w:r>
        <w:rPr>
          <w:color w:val="000000" w:themeColor="text1"/>
          <w:u w:color="000000" w:themeColor="text1"/>
        </w:rPr>
        <w:t xml:space="preserve">, Head </w:t>
      </w:r>
      <w:r>
        <w:t>Coach Strait Herron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 their own athletic ability and training to forge a championship team and teach these athletes lessons that will prove invaluable through life both on and off the gridiron; and</w:t>
      </w:r>
    </w:p>
    <w:p w:rsidR="00BC4AF6" w:rsidRDefault="00BC4AF6" w:rsidP="00B52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741D" w:rsidRDefault="00BC4AF6" w:rsidP="00BC4A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South Pointe football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29741D">
        <w:t>.  Now, therefore,</w:t>
      </w:r>
    </w:p>
    <w:p w:rsidR="0029741D" w:rsidRDefault="002974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741D" w:rsidRDefault="002974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9741D" w:rsidRDefault="002974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4AF6" w:rsidRDefault="0029741D" w:rsidP="00BC4A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C4AF6">
        <w:t xml:space="preserve"> the members of the South Carolina House of Representatives, by this resolution, r</w:t>
      </w:r>
      <w:r w:rsidR="00BC4AF6">
        <w:rPr>
          <w:color w:val="000000" w:themeColor="text1"/>
          <w:u w:color="000000" w:themeColor="text1"/>
        </w:rPr>
        <w:t>ecognize and honor the South Pointe High School</w:t>
      </w:r>
      <w:r w:rsidR="00BC4AF6" w:rsidRPr="00E542AE">
        <w:rPr>
          <w:color w:val="000000" w:themeColor="text1"/>
          <w:u w:color="000000" w:themeColor="text1"/>
        </w:rPr>
        <w:t xml:space="preserve"> </w:t>
      </w:r>
      <w:r w:rsidR="00BC4AF6">
        <w:rPr>
          <w:color w:val="000000" w:themeColor="text1"/>
          <w:u w:color="000000" w:themeColor="text1"/>
        </w:rPr>
        <w:t xml:space="preserve">football </w:t>
      </w:r>
      <w:r w:rsidR="00BC4AF6" w:rsidRPr="00E542AE">
        <w:rPr>
          <w:color w:val="000000" w:themeColor="text1"/>
          <w:u w:color="000000" w:themeColor="text1"/>
        </w:rPr>
        <w:t>team</w:t>
      </w:r>
      <w:r w:rsidR="00BC4AF6">
        <w:rPr>
          <w:color w:val="000000" w:themeColor="text1"/>
          <w:u w:color="000000" w:themeColor="text1"/>
        </w:rPr>
        <w:t>, coaches, and school officials</w:t>
      </w:r>
      <w:r w:rsidR="00BC4AF6" w:rsidRPr="00E542AE">
        <w:rPr>
          <w:color w:val="000000" w:themeColor="text1"/>
          <w:u w:color="000000" w:themeColor="text1"/>
        </w:rPr>
        <w:t xml:space="preserve"> for </w:t>
      </w:r>
      <w:r w:rsidR="00BC4AF6">
        <w:rPr>
          <w:color w:val="000000" w:themeColor="text1"/>
          <w:u w:color="000000" w:themeColor="text1"/>
        </w:rPr>
        <w:t>an</w:t>
      </w:r>
      <w:r w:rsidR="00BC4AF6" w:rsidRPr="00E542AE">
        <w:rPr>
          <w:color w:val="000000" w:themeColor="text1"/>
          <w:u w:color="000000" w:themeColor="text1"/>
        </w:rPr>
        <w:t xml:space="preserve"> outstanding season and </w:t>
      </w:r>
      <w:r w:rsidR="00BC4AF6">
        <w:rPr>
          <w:color w:val="000000" w:themeColor="text1"/>
          <w:u w:color="000000" w:themeColor="text1"/>
        </w:rPr>
        <w:t>congratulate them for winnin</w:t>
      </w:r>
      <w:r w:rsidR="00BC4AF6" w:rsidRPr="00E542AE">
        <w:rPr>
          <w:color w:val="000000" w:themeColor="text1"/>
          <w:u w:color="000000" w:themeColor="text1"/>
        </w:rPr>
        <w:t xml:space="preserve">g the </w:t>
      </w:r>
      <w:r w:rsidR="00BC4AF6">
        <w:rPr>
          <w:color w:val="000000" w:themeColor="text1"/>
          <w:u w:color="000000" w:themeColor="text1"/>
        </w:rPr>
        <w:t xml:space="preserve">South Carolina </w:t>
      </w:r>
      <w:r w:rsidR="00BC4AF6" w:rsidRPr="00E542AE">
        <w:rPr>
          <w:color w:val="000000" w:themeColor="text1"/>
          <w:u w:color="000000" w:themeColor="text1"/>
        </w:rPr>
        <w:t>Class</w:t>
      </w:r>
      <w:r w:rsidR="00BC4AF6">
        <w:rPr>
          <w:color w:val="000000" w:themeColor="text1"/>
          <w:u w:color="000000" w:themeColor="text1"/>
        </w:rPr>
        <w:t xml:space="preserve"> AA</w:t>
      </w:r>
      <w:r w:rsidR="00BC4AF6" w:rsidRPr="00E542AE">
        <w:rPr>
          <w:color w:val="000000" w:themeColor="text1"/>
          <w:u w:color="000000" w:themeColor="text1"/>
        </w:rPr>
        <w:t xml:space="preserve">A State Championship </w:t>
      </w:r>
      <w:r w:rsidR="00BC4AF6">
        <w:rPr>
          <w:color w:val="000000" w:themeColor="text1"/>
          <w:u w:color="000000" w:themeColor="text1"/>
        </w:rPr>
        <w:t>t</w:t>
      </w:r>
      <w:r w:rsidR="00BC4AF6" w:rsidRPr="00E542AE">
        <w:rPr>
          <w:color w:val="000000" w:themeColor="text1"/>
          <w:u w:color="000000" w:themeColor="text1"/>
        </w:rPr>
        <w:t>itle.</w:t>
      </w:r>
    </w:p>
    <w:p w:rsidR="00BC4AF6" w:rsidRDefault="00BC4AF6" w:rsidP="00BC4A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741D" w:rsidRDefault="00BC4AF6" w:rsidP="00BC4A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Dr. Al Leonard, Principal</w:t>
      </w:r>
      <w:r w:rsidR="005D7777">
        <w:t xml:space="preserve"> of South Pointe High School</w:t>
      </w:r>
      <w:r>
        <w:t>, and Coach Strait Herron.</w:t>
      </w:r>
    </w:p>
    <w:p w:rsidR="00A7225F" w:rsidRDefault="007C183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2B15" w:rsidRDefault="00B52B15" w:rsidP="00B52B15">
      <w:pPr>
        <w:suppressAutoHyphens/>
      </w:pPr>
    </w:p>
    <w:sectPr w:rsidR="00B52B15" w:rsidSect="00B52B1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7777" w:rsidRDefault="005D7777" w:rsidP="009F0C77">
      <w:r>
        <w:separator/>
      </w:r>
    </w:p>
  </w:endnote>
  <w:endnote w:type="continuationSeparator" w:id="0">
    <w:p w:rsidR="005D7777" w:rsidRDefault="005D777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57EA82-8729-4E76-AD29-5C61D7FE9E64}"/>
    <w:embedBold r:id="rId2" w:fontKey="{6B859947-18AB-429C-9FFA-B3860CB320F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997F1CE-728A-4A1E-A323-4B78A19FC4F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3D9F0EB-C78D-40BF-B46B-CC92AF02B0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185E376-9DC4-47BF-8B27-EE31BA2514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3BA0" w:rsidRPr="00B52B15" w:rsidRDefault="00B52B15" w:rsidP="00B52B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7777" w:rsidRDefault="005D7777" w:rsidP="009F0C77">
      <w:r>
        <w:separator/>
      </w:r>
    </w:p>
  </w:footnote>
  <w:footnote w:type="continuationSeparator" w:id="0">
    <w:p w:rsidR="005D7777" w:rsidRDefault="005D777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36SA15"/>
    <w:docVar w:name="CoverBillType" w:val="r"/>
    <w:docVar w:name="docpath" w:val="L:\Council\bills\GM\24236SA15.DOCX"/>
    <w:docVar w:name="dvBillNumber" w:val="353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9741D"/>
    <w:rsid w:val="00011869"/>
    <w:rsid w:val="00015CD6"/>
    <w:rsid w:val="000470BD"/>
    <w:rsid w:val="000D3BA0"/>
    <w:rsid w:val="000E1785"/>
    <w:rsid w:val="000F40FA"/>
    <w:rsid w:val="000F4EDD"/>
    <w:rsid w:val="0010776B"/>
    <w:rsid w:val="00133E66"/>
    <w:rsid w:val="001435A3"/>
    <w:rsid w:val="00146ED3"/>
    <w:rsid w:val="00151044"/>
    <w:rsid w:val="001D08F2"/>
    <w:rsid w:val="001D3404"/>
    <w:rsid w:val="001D525B"/>
    <w:rsid w:val="001D7F4F"/>
    <w:rsid w:val="00205238"/>
    <w:rsid w:val="002321B6"/>
    <w:rsid w:val="00250967"/>
    <w:rsid w:val="002543C8"/>
    <w:rsid w:val="0025541D"/>
    <w:rsid w:val="00284AAE"/>
    <w:rsid w:val="0029741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D7777"/>
    <w:rsid w:val="005E2BC9"/>
    <w:rsid w:val="00605102"/>
    <w:rsid w:val="006215AA"/>
    <w:rsid w:val="006913C9"/>
    <w:rsid w:val="0069470D"/>
    <w:rsid w:val="00734F00"/>
    <w:rsid w:val="007A70AE"/>
    <w:rsid w:val="007C183F"/>
    <w:rsid w:val="00814B8C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25F"/>
    <w:rsid w:val="00A72BCD"/>
    <w:rsid w:val="00A741D9"/>
    <w:rsid w:val="00A833AB"/>
    <w:rsid w:val="00A86336"/>
    <w:rsid w:val="00A90232"/>
    <w:rsid w:val="00A9741D"/>
    <w:rsid w:val="00AD4B17"/>
    <w:rsid w:val="00B412D4"/>
    <w:rsid w:val="00B52B15"/>
    <w:rsid w:val="00BC4AF6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C4047"/>
    <w:rsid w:val="00EF2368"/>
    <w:rsid w:val="00F24442"/>
    <w:rsid w:val="00F50AE3"/>
    <w:rsid w:val="00F67CF1"/>
    <w:rsid w:val="00F840F0"/>
    <w:rsid w:val="00FB0D0D"/>
    <w:rsid w:val="00FB43B4"/>
    <w:rsid w:val="00FB457D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23FF18-C4FE-41C5-828E-4E7FE1FE3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77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77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3743E-C64F-4E2F-8B44-1AD47673E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7B311E69.dotm</Template>
  <TotalTime>0</TotalTime>
  <Pages>2</Pages>
  <Words>429</Words>
  <Characters>2236</Characters>
  <Application>Microsoft Office Word</Application>
  <DocSecurity>0</DocSecurity>
  <Lines>67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3531 Text of Previous Version (Feb. 5, 2015) - South Carolina Legislature Online</dc:title>
  <dc:creator>%USERNAME%</dc:creator>
  <cp:lastModifiedBy>N Cumfer</cp:lastModifiedBy>
  <cp:revision>2</cp:revision>
  <cp:lastPrinted>2015-02-04T20:36:00Z</cp:lastPrinted>
  <dcterms:created xsi:type="dcterms:W3CDTF">2015-02-05T15:44:00Z</dcterms:created>
  <dcterms:modified xsi:type="dcterms:W3CDTF">2015-02-05T15:44:00Z</dcterms:modified>
</cp:coreProperties>
</file>