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4B2" w:rsidRDefault="00D134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2C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CLAFLIN UNIVERSITY AS ONE OF THE NATION</w:t>
      </w:r>
      <w:r w:rsidR="00ED1797" w:rsidRPr="00ED1797">
        <w:t>’</w:t>
      </w:r>
      <w:r>
        <w:t>S LEADING INSTITUTIONS AND TO CONGRATULATE THE UNIVERSITY</w:t>
      </w:r>
      <w:r w:rsidR="00ED1797" w:rsidRPr="00ED1797">
        <w:t>’</w:t>
      </w:r>
      <w:r>
        <w:t>S ALUMNI AS THEY GATHER IN ORANGEBURG FOR THE FORTY</w:t>
      </w:r>
      <w:r w:rsidR="00ED1797">
        <w:noBreakHyphen/>
      </w:r>
      <w:r>
        <w:t>FIRST ANNIVERSARY OF CLAFLIN UNIVERSITY INTERNATIONAL ALUMNI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BBF"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3BBF">
        <w:t>the members of the South Carolina House of Representatives are pleased to learn that the Orangeburg County Alumni Chapter of Claflin University will host the annual convention of the Claflin University International Alumni Association (CUIAA) to be held from April 9 through 12, 2015; and</w:t>
      </w:r>
    </w:p>
    <w:p w:rsidR="00B23BBF" w:rsidRDefault="00B2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BF" w:rsidRDefault="00B2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one hundred forty</w:t>
      </w:r>
      <w:r w:rsidR="00ED1797">
        <w:noBreakHyphen/>
      </w:r>
      <w:r>
        <w:t>five years, Claflin alumni have forged a path of excellence, exemplifying the university</w:t>
      </w:r>
      <w:r w:rsidR="00ED1797" w:rsidRPr="00ED1797">
        <w:t>’</w:t>
      </w:r>
      <w:r>
        <w:t>s mission as global leaders and making significant contributions in their chosen fields, such as pharmacy, science, education, and library science; and</w:t>
      </w:r>
    </w:p>
    <w:p w:rsidR="00B23BBF" w:rsidRDefault="00B2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29"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1869, Claflin University is the oldest historically black educational institution in the Palmetto State and has been ranked as one of America</w:t>
      </w:r>
      <w:r w:rsidR="00ED1797" w:rsidRPr="00ED1797">
        <w:t>’</w:t>
      </w:r>
      <w:r>
        <w:t xml:space="preserve">s Best Colleges for fourteen consecutive years by </w:t>
      </w:r>
      <w:r>
        <w:rPr>
          <w:i/>
        </w:rPr>
        <w:t>U. S. News &amp; World Report</w:t>
      </w:r>
      <w:r>
        <w:t xml:space="preserve"> magazine; and</w:t>
      </w:r>
    </w:p>
    <w:p w:rsidR="00DA4B29"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29"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diverse achievements of President Henry N. Tisdale have made Claflin one of the premier liberal arts institutions of higher learning in the nation.  As a visionary and dynamic leader, he adheres to the philosophy, “Academic Excellence</w:t>
      </w:r>
      <w:r w:rsidR="00ED1797">
        <w:noBreakHyphen/>
      </w:r>
      <w:r>
        <w:t>By Design”; and</w:t>
      </w:r>
    </w:p>
    <w:p w:rsidR="001D606A" w:rsidRDefault="001D6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6A" w:rsidRDefault="001D6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B0DC9">
        <w:t xml:space="preserve"> for this forty</w:t>
      </w:r>
      <w:r w:rsidR="00ED1797">
        <w:noBreakHyphen/>
      </w:r>
      <w:r w:rsidR="008B0DC9">
        <w:t>first anniversary convention of CUIAA,</w:t>
      </w:r>
      <w:r>
        <w:t xml:space="preserve"> the theme</w:t>
      </w:r>
      <w:r w:rsidR="008B0DC9">
        <w:t xml:space="preserve"> will be “Come </w:t>
      </w:r>
      <w:r>
        <w:t>Home and See the Vision Unfolding”; and</w:t>
      </w:r>
    </w:p>
    <w:p w:rsidR="00DA4B29"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CA0"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1D606A">
        <w:t>the South Carolina House of Representatives appreciates the exemplary reputation of Claflin University, and the members celebrate with the alumni who will gather in Orangeburg for the forty</w:t>
      </w:r>
      <w:r w:rsidR="00ED1797">
        <w:noBreakHyphen/>
      </w:r>
      <w:r w:rsidR="001D606A">
        <w:t>first anniversary of CUIAA</w:t>
      </w:r>
      <w:r w:rsidR="00B92CA0">
        <w:t>.  Now, therefore,</w:t>
      </w: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D606A">
        <w:t xml:space="preserve"> the members of the South Carolina House of Representatives, by this resolution, recognize and honor Claflin University as one of the nation</w:t>
      </w:r>
      <w:r w:rsidR="00ED1797" w:rsidRPr="00ED1797">
        <w:t>’</w:t>
      </w:r>
      <w:r w:rsidR="001D606A">
        <w:t>s leading institutions and congratulate the university</w:t>
      </w:r>
      <w:r w:rsidR="00ED1797" w:rsidRPr="00ED1797">
        <w:t>’</w:t>
      </w:r>
      <w:r w:rsidR="001D606A">
        <w:t>s alumni as they gather in Orangeburg for the forty</w:t>
      </w:r>
      <w:r w:rsidR="00ED1797">
        <w:noBreakHyphen/>
      </w:r>
      <w:r w:rsidR="001D606A">
        <w:t>first anniversary of Claflin University International Alumni Association.</w:t>
      </w: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606A">
        <w:t>provi</w:t>
      </w:r>
      <w:r>
        <w:t>ded to</w:t>
      </w:r>
      <w:r w:rsidR="001D606A">
        <w:t xml:space="preserve"> Rosa K. Dance, President of the Orangeburg Chapter of the Claflin University International Alumni Association.</w:t>
      </w:r>
    </w:p>
    <w:p w:rsidR="005B1386" w:rsidRDefault="00ED1797" w:rsidP="005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4B2" w:rsidRDefault="00D134B2" w:rsidP="00D134B2">
      <w:pPr>
        <w:suppressAutoHyphens/>
      </w:pPr>
    </w:p>
    <w:sectPr w:rsidR="00D134B2" w:rsidSect="00D134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797" w:rsidRDefault="00ED1797" w:rsidP="009F0C77">
      <w:r>
        <w:separator/>
      </w:r>
    </w:p>
  </w:endnote>
  <w:endnote w:type="continuationSeparator" w:id="0">
    <w:p w:rsidR="00ED1797" w:rsidRDefault="00ED17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D38C7E-B872-4AD3-A892-E85C3D53B2ED}"/>
    <w:embedBold r:id="rId2" w:fontKey="{D321B229-0C8B-4BC5-9C3E-8202BE436292}"/>
    <w:embedItalic r:id="rId3" w:fontKey="{48F69C16-0E3A-465C-B30B-2CBF08D15756}"/>
  </w:font>
  <w:font w:name="Calibri">
    <w:panose1 w:val="020F0502020204030204"/>
    <w:charset w:val="00"/>
    <w:family w:val="swiss"/>
    <w:pitch w:val="variable"/>
    <w:sig w:usb0="E10002FF" w:usb1="4000ACFF" w:usb2="00000009" w:usb3="00000000" w:csb0="0000019F" w:csb1="00000000"/>
    <w:embedRegular r:id="rId4" w:fontKey="{22846F08-6245-4CFC-9963-C3ABE1A1A446}"/>
  </w:font>
  <w:font w:name="Segoe UI">
    <w:panose1 w:val="020B0502040204020203"/>
    <w:charset w:val="00"/>
    <w:family w:val="swiss"/>
    <w:pitch w:val="variable"/>
    <w:sig w:usb0="E10022FF" w:usb1="C000E47F" w:usb2="00000029" w:usb3="00000000" w:csb0="000001DF" w:csb1="00000000"/>
    <w:embedRegular r:id="rId5" w:fontKey="{3BAC144A-DB09-42EF-A793-E3E3DD8858B2}"/>
  </w:font>
  <w:font w:name="Cambria">
    <w:panose1 w:val="02040503050406030204"/>
    <w:charset w:val="00"/>
    <w:family w:val="roman"/>
    <w:pitch w:val="variable"/>
    <w:sig w:usb0="E00002FF" w:usb1="400004FF" w:usb2="00000000" w:usb3="00000000" w:csb0="0000019F" w:csb1="00000000"/>
    <w:embedRegular r:id="rId6" w:fontKey="{8C57E0A1-8B59-4517-A803-0F4DD62190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4B0" w:rsidRPr="00D134B2" w:rsidRDefault="00D134B2" w:rsidP="00D134B2">
    <w:pPr>
      <w:pStyle w:val="Footer"/>
      <w:tabs>
        <w:tab w:val="clear" w:pos="4680"/>
        <w:tab w:val="clear" w:pos="9360"/>
        <w:tab w:val="center" w:pos="2995"/>
      </w:tabs>
      <w:spacing w:before="120"/>
    </w:pPr>
    <w:r>
      <w:t>[3553]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797" w:rsidRDefault="00ED1797" w:rsidP="009F0C77">
      <w:r>
        <w:separator/>
      </w:r>
    </w:p>
  </w:footnote>
  <w:footnote w:type="continuationSeparator" w:id="0">
    <w:p w:rsidR="00ED1797" w:rsidRDefault="00ED17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35CM15"/>
    <w:docVar w:name="CoverBillType" w:val="r"/>
    <w:docVar w:name="docpath" w:val="L:\Council\bills\GM\24235CM15.DOCX"/>
    <w:docVar w:name="dvBillNumber" w:val="3553"/>
    <w:docVar w:name="dvBillNumberPrefix" w:val="H. "/>
    <w:docVar w:name="dvOriginalBody" w:val="House"/>
    <w:docVar w:name="dvSteno" w:val="GM"/>
    <w:docVar w:name="NameofBody" w:val="h"/>
    <w:docVar w:name="vgroup2" w:val="Council"/>
  </w:docVars>
  <w:rsids>
    <w:rsidRoot w:val="00B92CA0"/>
    <w:rsid w:val="00011869"/>
    <w:rsid w:val="00015CD6"/>
    <w:rsid w:val="000E1785"/>
    <w:rsid w:val="000F40FA"/>
    <w:rsid w:val="0010776B"/>
    <w:rsid w:val="00133E66"/>
    <w:rsid w:val="001435A3"/>
    <w:rsid w:val="00146ED3"/>
    <w:rsid w:val="00151044"/>
    <w:rsid w:val="001D08F2"/>
    <w:rsid w:val="001D525B"/>
    <w:rsid w:val="001D606A"/>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50A0B"/>
    <w:rsid w:val="00577C6C"/>
    <w:rsid w:val="005B1386"/>
    <w:rsid w:val="005C2FE2"/>
    <w:rsid w:val="005C567E"/>
    <w:rsid w:val="005E2BC9"/>
    <w:rsid w:val="00605102"/>
    <w:rsid w:val="006215AA"/>
    <w:rsid w:val="006913C9"/>
    <w:rsid w:val="0069470D"/>
    <w:rsid w:val="00734F00"/>
    <w:rsid w:val="007A70AE"/>
    <w:rsid w:val="007E6921"/>
    <w:rsid w:val="008362E8"/>
    <w:rsid w:val="00850464"/>
    <w:rsid w:val="008A1768"/>
    <w:rsid w:val="008B0DC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BBF"/>
    <w:rsid w:val="00B412D4"/>
    <w:rsid w:val="00B6140D"/>
    <w:rsid w:val="00B92CA0"/>
    <w:rsid w:val="00BA5B4A"/>
    <w:rsid w:val="00BE3C22"/>
    <w:rsid w:val="00C0345E"/>
    <w:rsid w:val="00C3483A"/>
    <w:rsid w:val="00C74E9D"/>
    <w:rsid w:val="00C82FD3"/>
    <w:rsid w:val="00C92819"/>
    <w:rsid w:val="00CC6B7B"/>
    <w:rsid w:val="00CD2089"/>
    <w:rsid w:val="00D134B2"/>
    <w:rsid w:val="00D474B0"/>
    <w:rsid w:val="00D73A67"/>
    <w:rsid w:val="00D970A9"/>
    <w:rsid w:val="00DA4B29"/>
    <w:rsid w:val="00DF3845"/>
    <w:rsid w:val="00E41911"/>
    <w:rsid w:val="00E92EEF"/>
    <w:rsid w:val="00ED1797"/>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BEE5D-0EA0-4C8B-85F2-E8581F1F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D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400E8-AED6-4B19-99BD-880360124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340</Words>
  <Characters>1957</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3553 Text of Previous Version (Feb. 11, 2015) - South Carolina Legislature Online</dc:title>
  <dc:creator>%USERNAME%</dc:creator>
  <cp:lastModifiedBy>N Cumfer</cp:lastModifiedBy>
  <cp:revision>2</cp:revision>
  <cp:lastPrinted>2015-02-04T15:28:00Z</cp:lastPrinted>
  <dcterms:created xsi:type="dcterms:W3CDTF">2015-02-11T16:08:00Z</dcterms:created>
  <dcterms:modified xsi:type="dcterms:W3CDTF">2015-02-11T16:08:00Z</dcterms:modified>
</cp:coreProperties>
</file>