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1E0" w:rsidRDefault="001341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4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36C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59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44972">
        <w:t>AMEND THE</w:t>
      </w:r>
      <w:r>
        <w:t xml:space="preserve"> CODE OF LAWS OF SOUTH CAROLINA, 1976, </w:t>
      </w:r>
      <w:r w:rsidR="006105B8">
        <w:t>BY REPEALING SECTION 24</w:t>
      </w:r>
      <w:r w:rsidR="006E7F77">
        <w:noBreakHyphen/>
      </w:r>
      <w:r w:rsidR="006105B8">
        <w:t>1</w:t>
      </w:r>
      <w:r w:rsidR="006E7F77">
        <w:noBreakHyphen/>
      </w:r>
      <w:r w:rsidR="006105B8">
        <w:t>120</w:t>
      </w:r>
      <w:r w:rsidR="00F44972">
        <w:t xml:space="preserve"> </w:t>
      </w:r>
      <w:r>
        <w:t>RELATING TO THE EXECUTION OF BOND BY THE DIRECTOR OF THE DEPARTMENT OF CORRECTIONS AND HIS OFFICERS, EMPLOYEES, AND AGENTS.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36C0" w:rsidRDefault="00AD36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36C0" w:rsidRDefault="00AD36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6C0" w:rsidRDefault="00AD36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D59D6">
        <w:t>Section 24</w:t>
      </w:r>
      <w:r w:rsidR="006E7F77">
        <w:noBreakHyphen/>
      </w:r>
      <w:r w:rsidR="000D59D6">
        <w:t>1</w:t>
      </w:r>
      <w:r w:rsidR="006E7F77">
        <w:noBreakHyphen/>
      </w:r>
      <w:r w:rsidR="000D59D6">
        <w:t>120 of the 1976 Code is repealed.</w:t>
      </w:r>
    </w:p>
    <w:p w:rsidR="00AD36C0" w:rsidRDefault="00AD36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6C0" w:rsidRDefault="00AD36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D59D6">
        <w:t>2</w:t>
      </w:r>
      <w:r>
        <w:t>.</w:t>
      </w:r>
      <w:r>
        <w:tab/>
        <w:t>This act takes effect upon approval by the Governor.</w:t>
      </w:r>
    </w:p>
    <w:p w:rsidR="008707EA" w:rsidRDefault="006E7F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41E0" w:rsidRDefault="001341E0" w:rsidP="001341E0">
      <w:pPr>
        <w:suppressAutoHyphens/>
      </w:pPr>
    </w:p>
    <w:sectPr w:rsidR="001341E0" w:rsidSect="001341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6C0" w:rsidRDefault="00AD36C0" w:rsidP="009F0C77">
      <w:r>
        <w:separator/>
      </w:r>
    </w:p>
  </w:endnote>
  <w:endnote w:type="continuationSeparator" w:id="0">
    <w:p w:rsidR="00AD36C0" w:rsidRDefault="00AD36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A07985-4BD5-43EB-95E5-732EB4A94FAF}"/>
    <w:embedBold r:id="rId2" w:fontKey="{30E8A431-1C42-4DA9-9F55-86434D1E36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634544-AAAC-4D13-BBC3-8B49320E81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AF225F-4D12-4935-8803-F036FF3758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7EA" w:rsidRPr="001341E0" w:rsidRDefault="001341E0" w:rsidP="001341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6C0" w:rsidRDefault="00AD36C0" w:rsidP="009F0C77">
      <w:r>
        <w:separator/>
      </w:r>
    </w:p>
  </w:footnote>
  <w:footnote w:type="continuationSeparator" w:id="0">
    <w:p w:rsidR="00AD36C0" w:rsidRDefault="00AD36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61CM15"/>
    <w:docVar w:name="CoverBillType" w:val="b"/>
    <w:docVar w:name="docpath" w:val="L:\Council\bills\SWB\5261CM15.DOCX"/>
    <w:docVar w:name="dvBillNumber" w:val="355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D36C0"/>
    <w:rsid w:val="00011869"/>
    <w:rsid w:val="00015CD6"/>
    <w:rsid w:val="000D59D6"/>
    <w:rsid w:val="000E1785"/>
    <w:rsid w:val="000F40FA"/>
    <w:rsid w:val="0010776B"/>
    <w:rsid w:val="00133E66"/>
    <w:rsid w:val="001341E0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C1832"/>
    <w:rsid w:val="004E7D54"/>
    <w:rsid w:val="005273C6"/>
    <w:rsid w:val="00530A69"/>
    <w:rsid w:val="00545593"/>
    <w:rsid w:val="00577C6C"/>
    <w:rsid w:val="005C2FE2"/>
    <w:rsid w:val="005E2BC9"/>
    <w:rsid w:val="00605102"/>
    <w:rsid w:val="006105B8"/>
    <w:rsid w:val="006215AA"/>
    <w:rsid w:val="006913C9"/>
    <w:rsid w:val="0069470D"/>
    <w:rsid w:val="006E7F77"/>
    <w:rsid w:val="00734F00"/>
    <w:rsid w:val="007A70AE"/>
    <w:rsid w:val="008362E8"/>
    <w:rsid w:val="008707E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6C0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4497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327F95-46DA-493F-8235-D2C44DF24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B17E7-DE2B-44A6-893B-8FA30CF82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945F21F9.dotm</Template>
  <TotalTime>0</TotalTime>
  <Pages>1</Pages>
  <Words>72</Words>
  <Characters>344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3559 Text of Previous Version (Feb. 11, 2015) - South Carolina Legislature Online</dc:title>
  <dc:creator>SandyBarden</dc:creator>
  <cp:lastModifiedBy>N Cumfer</cp:lastModifiedBy>
  <cp:revision>2</cp:revision>
  <cp:lastPrinted>2015-02-10T17:38:00Z</cp:lastPrinted>
  <dcterms:created xsi:type="dcterms:W3CDTF">2015-02-11T16:56:00Z</dcterms:created>
  <dcterms:modified xsi:type="dcterms:W3CDTF">2015-02-11T16:56:00Z</dcterms:modified>
</cp:coreProperties>
</file>