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DFA" w:rsidRPr="00522CE0" w:rsidRDefault="00A97D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12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2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5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 xml:space="preserve">70(A) OF THE 1976 CODE, RELATING TO THE SUSPENSION OF VEHICULAR REQUIREMENTS DURING A DECLARED STATE OF EMERGENCY, TO PROVIDE </w:t>
      </w:r>
      <w:r w:rsidR="003372E5">
        <w:rPr>
          <w:rFonts w:eastAsia="Times New Roman"/>
        </w:rPr>
        <w:t>FOR AN EXTENSION OF THE TIME PERIOD FOR UP TO</w:t>
      </w:r>
      <w:r>
        <w:rPr>
          <w:rFonts w:eastAsia="Times New Roman"/>
        </w:rPr>
        <w:t xml:space="preserve"> ONE HUNDRED TWENTY DAYS </w:t>
      </w:r>
      <w:r w:rsidR="003372E5">
        <w:rPr>
          <w:rFonts w:eastAsia="Times New Roman"/>
        </w:rPr>
        <w:t>RELATING TO</w:t>
      </w:r>
      <w:r>
        <w:rPr>
          <w:rFonts w:eastAsia="Times New Roman"/>
        </w:rPr>
        <w:t xml:space="preserve"> SUSPENSIONS OF REGISTRATION, PERMITTING, LENGTH, WIDTH, WEIGHT, AND LOAD ON NON</w:t>
      </w:r>
      <w:r w:rsidR="00A135D5">
        <w:rPr>
          <w:rFonts w:eastAsia="Times New Roman"/>
        </w:rPr>
        <w:noBreakHyphen/>
      </w:r>
      <w:r>
        <w:rPr>
          <w:rFonts w:eastAsia="Times New Roman"/>
        </w:rPr>
        <w:t>INTERSTATE ROUTES, AND TO MAKE SUSPENSIONS OF TIME OF SERVICE REQUIREMENTS FOR THIRTY DAYS</w:t>
      </w:r>
      <w:r w:rsidR="003372E5">
        <w:rPr>
          <w:rFonts w:eastAsia="Times New Roman"/>
        </w:rPr>
        <w:t xml:space="preserve"> UNLESS EXTENDED BY FEDERAL REGULATION FOR BOTH INTERSTATE AND NON</w:t>
      </w:r>
      <w:r w:rsidR="00A135D5">
        <w:rPr>
          <w:rFonts w:eastAsia="Times New Roman"/>
        </w:rPr>
        <w:noBreakHyphen/>
      </w:r>
      <w:r w:rsidR="003372E5">
        <w:rPr>
          <w:rFonts w:eastAsia="Times New Roman"/>
        </w:rPr>
        <w:t>INTERSTATE ROUTES.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42154">
        <w:rPr>
          <w:rFonts w:eastAsia="Times New Roman"/>
        </w:rPr>
        <w:t>Section 56</w:t>
      </w:r>
      <w:r w:rsidR="00A135D5">
        <w:rPr>
          <w:rFonts w:eastAsia="Times New Roman"/>
        </w:rPr>
        <w:noBreakHyphen/>
      </w:r>
      <w:r w:rsidR="00842154">
        <w:rPr>
          <w:rFonts w:eastAsia="Times New Roman"/>
        </w:rPr>
        <w:t>5</w:t>
      </w:r>
      <w:r w:rsidR="00A135D5">
        <w:rPr>
          <w:rFonts w:eastAsia="Times New Roman"/>
        </w:rPr>
        <w:noBreakHyphen/>
      </w:r>
      <w:r w:rsidR="00842154">
        <w:rPr>
          <w:rFonts w:eastAsia="Times New Roman"/>
        </w:rPr>
        <w:t>70(A) of the 1976 Code is amended to read:</w:t>
      </w:r>
    </w:p>
    <w:p w:rsidR="00842154" w:rsidRDefault="008421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2154" w:rsidRDefault="00842154" w:rsidP="00842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</w:r>
      <w:r>
        <w:rPr>
          <w:rFonts w:eastAsia="Times New Roman"/>
        </w:rPr>
        <w:tab/>
        <w:t>“</w:t>
      </w:r>
      <w:r w:rsidR="003E35A8">
        <w:rPr>
          <w:rFonts w:eastAsia="Times New Roman"/>
        </w:rPr>
        <w:t>Section 56</w:t>
      </w:r>
      <w:r w:rsidR="003E35A8">
        <w:rPr>
          <w:rFonts w:eastAsia="Times New Roman"/>
        </w:rPr>
        <w:noBreakHyphen/>
        <w:t>5</w:t>
      </w:r>
      <w:r w:rsidR="003E35A8">
        <w:rPr>
          <w:rFonts w:eastAsia="Times New Roman"/>
        </w:rPr>
        <w:noBreakHyphen/>
        <w:t>70.</w:t>
      </w:r>
      <w:r w:rsidR="003E35A8">
        <w:rPr>
          <w:rFonts w:eastAsia="Times New Roman"/>
        </w:rPr>
        <w:tab/>
      </w:r>
      <w:r w:rsidR="00A135D5">
        <w:t>(A)</w:t>
      </w:r>
      <w:r w:rsidR="00A135D5">
        <w:tab/>
      </w:r>
      <w:r w:rsidRPr="00152674">
        <w:t xml:space="preserve">Notwithstanding any provision of this chapter or any other provision of law, during a state of emergency declared by the Governor and for </w:t>
      </w:r>
      <w:r w:rsidRPr="00842154">
        <w:rPr>
          <w:strike/>
        </w:rPr>
        <w:t>thirty</w:t>
      </w:r>
      <w:r w:rsidRPr="00152674">
        <w:t xml:space="preserve"> </w:t>
      </w:r>
      <w:r>
        <w:rPr>
          <w:u w:val="single"/>
        </w:rPr>
        <w:t>up to one hundred twenty</w:t>
      </w:r>
      <w:r>
        <w:t xml:space="preserve"> </w:t>
      </w:r>
      <w:r w:rsidRPr="00152674">
        <w:t>days thereafter, requirements relating to registration, permitting, length, width, weight,</w:t>
      </w:r>
      <w:r>
        <w:t xml:space="preserve"> </w:t>
      </w:r>
      <w:r>
        <w:rPr>
          <w:u w:val="single"/>
        </w:rPr>
        <w:t>and</w:t>
      </w:r>
      <w:r w:rsidRPr="00152674">
        <w:t xml:space="preserve"> load</w:t>
      </w:r>
      <w:r w:rsidRPr="00842154">
        <w:rPr>
          <w:strike/>
        </w:rPr>
        <w:t>, and time of service</w:t>
      </w:r>
      <w:r w:rsidRPr="00152674">
        <w:t xml:space="preserve"> are suspended for commercial and utility vehicles</w:t>
      </w:r>
      <w:r>
        <w:t xml:space="preserve"> </w:t>
      </w:r>
      <w:r>
        <w:rPr>
          <w:u w:val="single"/>
        </w:rPr>
        <w:t>traveling on non</w:t>
      </w:r>
      <w:r w:rsidR="00A135D5">
        <w:rPr>
          <w:u w:val="single"/>
        </w:rPr>
        <w:noBreakHyphen/>
      </w:r>
      <w:r>
        <w:rPr>
          <w:u w:val="single"/>
        </w:rPr>
        <w:t>interstate routes</w:t>
      </w:r>
      <w:r w:rsidRPr="00152674">
        <w:t xml:space="preserve"> that do not exceed a gross weight of ninety thousand pounds and a width of twelve feet responding to the state of emergency.</w:t>
      </w:r>
      <w:r w:rsidR="00A135D5">
        <w:t xml:space="preserve"> </w:t>
      </w:r>
      <w:r>
        <w:rPr>
          <w:u w:val="single"/>
        </w:rPr>
        <w:t>All time of service suspensions for commercial and utility vehicles, traveling on interstate and non</w:t>
      </w:r>
      <w:r w:rsidR="00A135D5">
        <w:rPr>
          <w:u w:val="single"/>
        </w:rPr>
        <w:noBreakHyphen/>
      </w:r>
      <w:r>
        <w:rPr>
          <w:u w:val="single"/>
        </w:rPr>
        <w:t>interstate routes, shall be for thirty days, unless extended for additional periods i</w:t>
      </w:r>
      <w:r w:rsidR="00A135D5">
        <w:rPr>
          <w:u w:val="single"/>
        </w:rPr>
        <w:t>n accordance with 49 C.F.R. 390</w:t>
      </w:r>
      <w:r w:rsidR="00A135D5">
        <w:rPr>
          <w:u w:val="single"/>
        </w:rPr>
        <w:noBreakHyphen/>
      </w:r>
      <w:r>
        <w:rPr>
          <w:u w:val="single"/>
        </w:rPr>
        <w:t>399.</w:t>
      </w:r>
      <w:r w:rsidRPr="00152674">
        <w:t xml:space="preserve"> All vehicles operated upon the public highways of this State under the authority of this section must:</w:t>
      </w:r>
    </w:p>
    <w:p w:rsidR="00842154" w:rsidRDefault="00A135D5" w:rsidP="00842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(1)</w:t>
      </w:r>
      <w:r>
        <w:tab/>
      </w:r>
      <w:r w:rsidR="00842154" w:rsidRPr="00152674">
        <w:t>be operated in a safe manner;</w:t>
      </w:r>
    </w:p>
    <w:p w:rsidR="00842154" w:rsidRDefault="00A135D5" w:rsidP="00842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  <w:t>(2)</w:t>
      </w:r>
      <w:r>
        <w:tab/>
      </w:r>
      <w:r w:rsidR="00842154" w:rsidRPr="00152674">
        <w:t>maintain required limits of insurance;</w:t>
      </w:r>
    </w:p>
    <w:p w:rsidR="00842154" w:rsidRDefault="00842154" w:rsidP="00842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52674">
        <w:tab/>
      </w:r>
      <w:r w:rsidRPr="00152674">
        <w:tab/>
        <w:t>(3)</w:t>
      </w:r>
      <w:r w:rsidR="00A135D5">
        <w:tab/>
      </w:r>
      <w:r w:rsidRPr="00152674">
        <w:t>be clearly identified as a utility vehicle or provide appropriate documentation indicating it is a commercial vehicle responding to the emergency.</w:t>
      </w:r>
      <w:r>
        <w:t>”</w:t>
      </w:r>
    </w:p>
    <w:p w:rsidR="00B6125F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125F" w:rsidRPr="00522CE0" w:rsidRDefault="00B612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215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20DC" w:rsidRDefault="00A135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7DFA" w:rsidRDefault="00A97DFA" w:rsidP="00A97DFA">
      <w:pPr>
        <w:suppressAutoHyphens/>
        <w:jc w:val="both"/>
        <w:rPr>
          <w:rFonts w:eastAsia="Times New Roman"/>
        </w:rPr>
      </w:pPr>
    </w:p>
    <w:sectPr w:rsidR="00A97DFA" w:rsidSect="00A97D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154" w:rsidRDefault="00842154" w:rsidP="00522CE0">
      <w:r>
        <w:separator/>
      </w:r>
    </w:p>
  </w:endnote>
  <w:endnote w:type="continuationSeparator" w:id="0">
    <w:p w:rsidR="00842154" w:rsidRDefault="008421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62E36E-189B-4971-9634-A0AD2FE60B17}"/>
    <w:embedBold r:id="rId2" w:fontKey="{F5F22522-21BA-4E40-9A9B-BC4C142886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D55B50-4765-45AA-9681-3DCC0A7892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7058A8-DEBC-4424-AAA5-B83563A86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0DC" w:rsidRPr="00A97DFA" w:rsidRDefault="00A97DFA" w:rsidP="00A97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154" w:rsidRDefault="00842154" w:rsidP="00522CE0">
      <w:r>
        <w:separator/>
      </w:r>
    </w:p>
  </w:footnote>
  <w:footnote w:type="continuationSeparator" w:id="0">
    <w:p w:rsidR="00842154" w:rsidRDefault="008421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COMM.EB.DBV"/>
    <w:docVar w:name="CoverAttorneyInitials" w:val="EB"/>
    <w:docVar w:name="CoverAttorneyLastName" w:val="Bender"/>
    <w:docVar w:name="CoverBillType" w:val="b"/>
    <w:docVar w:name="CoverSenator" w:val="DBV"/>
    <w:docVar w:name="dvBillNumber" w:val="358"/>
    <w:docVar w:name="dvBillNumberPrefix" w:val="S. "/>
    <w:docVar w:name="dvOriginalBody" w:val="Senate"/>
    <w:docVar w:name="fulldraftpath" w:val="L:\S-RES\DBV\004COMM.EB.DBV.DOCX"/>
    <w:docVar w:name="NameofBody" w:val="S"/>
    <w:docVar w:name="vgroup2" w:val="S-RES"/>
  </w:docVars>
  <w:rsids>
    <w:rsidRoot w:val="00B6125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372E5"/>
    <w:rsid w:val="00383247"/>
    <w:rsid w:val="003D6E2B"/>
    <w:rsid w:val="003E35A8"/>
    <w:rsid w:val="003E7597"/>
    <w:rsid w:val="0044020F"/>
    <w:rsid w:val="00450668"/>
    <w:rsid w:val="00455F40"/>
    <w:rsid w:val="004620DC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A709A"/>
    <w:rsid w:val="005F1745"/>
    <w:rsid w:val="006A1802"/>
    <w:rsid w:val="006C74EA"/>
    <w:rsid w:val="00710C2C"/>
    <w:rsid w:val="00720D40"/>
    <w:rsid w:val="007318D4"/>
    <w:rsid w:val="0076487D"/>
    <w:rsid w:val="00765784"/>
    <w:rsid w:val="007A4390"/>
    <w:rsid w:val="007E5CB7"/>
    <w:rsid w:val="008314D2"/>
    <w:rsid w:val="0084215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35D5"/>
    <w:rsid w:val="00A4011E"/>
    <w:rsid w:val="00A86015"/>
    <w:rsid w:val="00A9594E"/>
    <w:rsid w:val="00A97DFA"/>
    <w:rsid w:val="00AE59C8"/>
    <w:rsid w:val="00B10098"/>
    <w:rsid w:val="00B5790D"/>
    <w:rsid w:val="00B6125F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1A18B12-73A4-4874-B63A-E448C718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2</Pages>
  <Words>280</Words>
  <Characters>1504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 Text of Previous Version (Jan. 22,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2015-01-22T17:09:00Z</dcterms:created>
  <dcterms:modified xsi:type="dcterms:W3CDTF">2015-01-22T17:09:00Z</dcterms:modified>
</cp:coreProperties>
</file>