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554" w:rsidRDefault="0048455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45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2B1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3B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FRANKLIN HUNTER MORGAN, JR.,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3BF3" w:rsidRPr="00551626" w:rsidRDefault="00D42B1E" w:rsidP="004C3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C3BF3" w:rsidRPr="00551626">
        <w:rPr>
          <w:color w:val="000000" w:themeColor="text1"/>
          <w:u w:color="000000" w:themeColor="text1"/>
        </w:rPr>
        <w:t>the members of the House of Representatives</w:t>
      </w:r>
      <w:r w:rsidR="004C3BF3">
        <w:rPr>
          <w:color w:val="000000" w:themeColor="text1"/>
          <w:u w:color="000000" w:themeColor="text1"/>
        </w:rPr>
        <w:t xml:space="preserve"> of the State of </w:t>
      </w:r>
      <w:r w:rsidR="004C3BF3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4C3BF3">
        <w:t>Franklin Hunter Morgan, Jr.,</w:t>
      </w:r>
      <w:r w:rsidR="004C3BF3" w:rsidRPr="00551626">
        <w:rPr>
          <w:color w:val="000000" w:themeColor="text1"/>
          <w:u w:color="000000" w:themeColor="text1"/>
        </w:rPr>
        <w:t xml:space="preserve"> of Troop </w:t>
      </w:r>
      <w:r w:rsidR="004C3BF3">
        <w:rPr>
          <w:color w:val="000000" w:themeColor="text1"/>
          <w:u w:color="000000" w:themeColor="text1"/>
        </w:rPr>
        <w:t>477</w:t>
      </w:r>
      <w:r w:rsidR="004C3BF3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4C3BF3">
        <w:rPr>
          <w:color w:val="000000" w:themeColor="text1"/>
          <w:u w:color="000000" w:themeColor="text1"/>
        </w:rPr>
        <w:t>prerequisite</w:t>
      </w:r>
      <w:r w:rsidR="004C3BF3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4C3BF3" w:rsidRDefault="004C3BF3" w:rsidP="004C3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3BF3" w:rsidRDefault="004C3BF3" w:rsidP="004C3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C3BF3" w:rsidRPr="00551626" w:rsidRDefault="004C3BF3" w:rsidP="004C3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3BF3" w:rsidRPr="00551626" w:rsidRDefault="004C3BF3" w:rsidP="004C3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C3BF3" w:rsidRDefault="004C3BF3" w:rsidP="004C3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3BF3" w:rsidRPr="00551626" w:rsidRDefault="004C3BF3" w:rsidP="004C3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4C3BF3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C3BF3" w:rsidRDefault="004C3BF3" w:rsidP="004C3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3BF3" w:rsidRPr="00551626" w:rsidRDefault="004C3BF3" w:rsidP="004C3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C3BF3" w:rsidRDefault="004C3BF3" w:rsidP="004C3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B1E" w:rsidRDefault="004C3BF3" w:rsidP="004C3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Franklin Hunter Morgan, Jr.,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D42B1E">
        <w:t>.  Now, therefore,</w:t>
      </w:r>
    </w:p>
    <w:p w:rsidR="00D42B1E" w:rsidRDefault="00D42B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B1E" w:rsidRDefault="00D42B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42B1E" w:rsidRDefault="00D42B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BF3" w:rsidRDefault="00D42B1E" w:rsidP="004C3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C3BF3">
        <w:t xml:space="preserve"> </w:t>
      </w:r>
      <w:r w:rsidR="004C3BF3" w:rsidRPr="00551626">
        <w:rPr>
          <w:color w:val="000000" w:themeColor="text1"/>
          <w:u w:color="000000" w:themeColor="text1"/>
        </w:rPr>
        <w:t>the members of the House of Representatives</w:t>
      </w:r>
      <w:r w:rsidR="004C3BF3">
        <w:rPr>
          <w:color w:val="000000" w:themeColor="text1"/>
          <w:u w:color="000000" w:themeColor="text1"/>
        </w:rPr>
        <w:t xml:space="preserve"> of the State of </w:t>
      </w:r>
      <w:r w:rsidR="004C3BF3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4C3BF3">
        <w:rPr>
          <w:color w:val="000000" w:themeColor="text1"/>
          <w:u w:color="000000" w:themeColor="text1"/>
        </w:rPr>
        <w:t>congratulate</w:t>
      </w:r>
      <w:r w:rsidR="004C3BF3" w:rsidRPr="00551626">
        <w:rPr>
          <w:color w:val="000000" w:themeColor="text1"/>
          <w:u w:color="000000" w:themeColor="text1"/>
        </w:rPr>
        <w:t xml:space="preserve"> </w:t>
      </w:r>
      <w:r w:rsidR="004C3BF3">
        <w:t>Franklin Hunter Morgan, Jr.,</w:t>
      </w:r>
      <w:r w:rsidR="004C3BF3" w:rsidRPr="00551626">
        <w:rPr>
          <w:color w:val="000000" w:themeColor="text1"/>
          <w:u w:color="000000" w:themeColor="text1"/>
        </w:rPr>
        <w:t xml:space="preserve"> for his </w:t>
      </w:r>
      <w:r w:rsidR="004C3BF3">
        <w:rPr>
          <w:color w:val="000000" w:themeColor="text1"/>
          <w:u w:color="000000" w:themeColor="text1"/>
        </w:rPr>
        <w:t>remarkable accomplishment</w:t>
      </w:r>
      <w:r w:rsidR="004C3BF3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4C3BF3">
        <w:rPr>
          <w:color w:val="000000" w:themeColor="text1"/>
          <w:u w:color="000000" w:themeColor="text1"/>
        </w:rPr>
        <w:t>salu</w:t>
      </w:r>
      <w:r w:rsidR="004C3BF3" w:rsidRPr="00551626">
        <w:rPr>
          <w:color w:val="000000" w:themeColor="text1"/>
          <w:u w:color="000000" w:themeColor="text1"/>
        </w:rPr>
        <w:t xml:space="preserve">te him upon achieving the </w:t>
      </w:r>
      <w:r w:rsidR="004C3BF3">
        <w:rPr>
          <w:color w:val="000000" w:themeColor="text1"/>
          <w:u w:color="000000" w:themeColor="text1"/>
        </w:rPr>
        <w:t>celebrated</w:t>
      </w:r>
      <w:r w:rsidR="004C3BF3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C3BF3" w:rsidRDefault="004C3BF3" w:rsidP="004C3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B1E" w:rsidRDefault="004C3BF3" w:rsidP="004C3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Franklin Hunter Morgan, Jr.</w:t>
      </w:r>
    </w:p>
    <w:p w:rsidR="00A831E3" w:rsidRDefault="004C3B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4554" w:rsidRDefault="00484554" w:rsidP="00484554">
      <w:pPr>
        <w:suppressAutoHyphens/>
      </w:pPr>
    </w:p>
    <w:sectPr w:rsidR="00484554" w:rsidSect="0048455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B1E" w:rsidRDefault="00D42B1E" w:rsidP="009F0C77">
      <w:r>
        <w:separator/>
      </w:r>
    </w:p>
  </w:endnote>
  <w:endnote w:type="continuationSeparator" w:id="0">
    <w:p w:rsidR="00D42B1E" w:rsidRDefault="00D42B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8CB3A7-45CE-41C4-A4E3-B5ED91447801}"/>
    <w:embedBold r:id="rId2" w:fontKey="{62A93F8F-CDE1-4116-8762-6481EB7EA3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6CE6CF-9214-4EDE-A41E-7BABBF5B246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27548A1-B47B-4ED2-9638-7992663042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899ECD-914A-4EF5-9467-8B21221667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1E3" w:rsidRPr="00484554" w:rsidRDefault="00484554" w:rsidP="004845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B1E" w:rsidRDefault="00D42B1E" w:rsidP="009F0C77">
      <w:r>
        <w:separator/>
      </w:r>
    </w:p>
  </w:footnote>
  <w:footnote w:type="continuationSeparator" w:id="0">
    <w:p w:rsidR="00D42B1E" w:rsidRDefault="00D42B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6CM15"/>
    <w:docVar w:name="CoverBillType" w:val="r"/>
    <w:docVar w:name="docpath" w:val="L:\Council\bills\GM\24226CM15.DOCX"/>
    <w:docVar w:name="dvBillNumber" w:val="36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42B1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F5C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84554"/>
    <w:rsid w:val="004C3BF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80594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1E3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42B1E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48DFAF-5974-42DB-9D80-C807C9A0D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3B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BF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5E3D5-5F1D-4282-BCDF-42F0C94DE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438</Words>
  <Characters>2206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3609 Text of Previous Version (Feb. 12, 2015) - South Carolina Legislature Online</dc:title>
  <dc:creator>%USERNAME%</dc:creator>
  <cp:lastModifiedBy>N Cumfer</cp:lastModifiedBy>
  <cp:revision>2</cp:revision>
  <cp:lastPrinted>2015-02-03T14:07:00Z</cp:lastPrinted>
  <dcterms:created xsi:type="dcterms:W3CDTF">2015-02-12T16:10:00Z</dcterms:created>
  <dcterms:modified xsi:type="dcterms:W3CDTF">2015-02-12T16:10:00Z</dcterms:modified>
</cp:coreProperties>
</file>