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B37" w:rsidRDefault="00E51B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03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2F6" w:rsidRPr="00551626" w:rsidRDefault="000A2E2C" w:rsidP="00D44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D442F6">
        <w:rPr>
          <w:color w:val="000000" w:themeColor="text1"/>
          <w:u w:color="000000" w:themeColor="text1"/>
        </w:rPr>
        <w:t>CONGRATULAT</w:t>
      </w:r>
      <w:r w:rsidR="008D378A">
        <w:rPr>
          <w:color w:val="000000" w:themeColor="text1"/>
          <w:u w:color="000000" w:themeColor="text1"/>
        </w:rPr>
        <w:t>E</w:t>
      </w:r>
      <w:r w:rsidR="008D378A" w:rsidRPr="00551626">
        <w:rPr>
          <w:color w:val="000000" w:themeColor="text1"/>
          <w:u w:color="000000" w:themeColor="text1"/>
        </w:rPr>
        <w:t xml:space="preserve"> </w:t>
      </w:r>
      <w:r w:rsidR="008D378A">
        <w:t>MICHAEL THOMAS ALLEN</w:t>
      </w:r>
      <w:r w:rsidR="008D378A" w:rsidRPr="00551626">
        <w:rPr>
          <w:color w:val="000000" w:themeColor="text1"/>
          <w:u w:color="000000" w:themeColor="text1"/>
        </w:rPr>
        <w:t xml:space="preserve"> FOR HIS </w:t>
      </w:r>
      <w:r w:rsidR="008D378A">
        <w:rPr>
          <w:color w:val="000000" w:themeColor="text1"/>
          <w:u w:color="000000" w:themeColor="text1"/>
        </w:rPr>
        <w:t>REMARKABLE</w:t>
      </w:r>
      <w:r w:rsidR="008D378A" w:rsidRPr="00551626">
        <w:rPr>
          <w:color w:val="000000" w:themeColor="text1"/>
          <w:u w:color="000000" w:themeColor="text1"/>
        </w:rPr>
        <w:t xml:space="preserve"> </w:t>
      </w:r>
      <w:r w:rsidR="008D378A">
        <w:rPr>
          <w:color w:val="000000" w:themeColor="text1"/>
          <w:u w:color="000000" w:themeColor="text1"/>
        </w:rPr>
        <w:t>ACCOMPLISHMENT</w:t>
      </w:r>
      <w:r w:rsidR="008D378A" w:rsidRPr="00551626">
        <w:rPr>
          <w:color w:val="000000" w:themeColor="text1"/>
          <w:u w:color="000000" w:themeColor="text1"/>
        </w:rPr>
        <w:t>S IN THE BOY SC</w:t>
      </w:r>
      <w:r w:rsidR="00D442F6" w:rsidRPr="00551626">
        <w:rPr>
          <w:color w:val="000000" w:themeColor="text1"/>
          <w:u w:color="000000" w:themeColor="text1"/>
        </w:rPr>
        <w:t xml:space="preserve">OUTS OF AMERICA AND </w:t>
      </w:r>
      <w:r w:rsidR="00D442F6">
        <w:rPr>
          <w:color w:val="000000" w:themeColor="text1"/>
          <w:u w:color="000000" w:themeColor="text1"/>
        </w:rPr>
        <w:t>TO SALU</w:t>
      </w:r>
      <w:r w:rsidR="00D442F6" w:rsidRPr="00551626">
        <w:rPr>
          <w:color w:val="000000" w:themeColor="text1"/>
          <w:u w:color="000000" w:themeColor="text1"/>
        </w:rPr>
        <w:t xml:space="preserve">TE HIM UPON ACHIEVING THE </w:t>
      </w:r>
      <w:r w:rsidR="00D442F6">
        <w:rPr>
          <w:color w:val="000000" w:themeColor="text1"/>
          <w:u w:color="000000" w:themeColor="text1"/>
        </w:rPr>
        <w:t>CELEBRATED</w:t>
      </w:r>
      <w:r w:rsidR="00D442F6" w:rsidRPr="00551626">
        <w:rPr>
          <w:color w:val="000000" w:themeColor="text1"/>
          <w:u w:color="000000" w:themeColor="text1"/>
        </w:rPr>
        <w:t xml:space="preserve"> RANK OF EAGLE SCOUT,</w:t>
      </w:r>
      <w:r w:rsidR="00D442F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9202D">
        <w:t>Michael Thomas Allen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89202D">
        <w:rPr>
          <w:color w:val="000000" w:themeColor="text1"/>
          <w:u w:color="000000" w:themeColor="text1"/>
        </w:rPr>
        <w:t>513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540B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89746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540B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540B0" w:rsidRPr="001540B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540B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540B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540B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27CD0">
        <w:t>Michael Thomas Allen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27CD0">
        <w:t>Michael Thomas Allen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27CD0" w:rsidRDefault="00E27CD0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289" w:rsidRDefault="00061289" w:rsidP="0006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t>Michael Thomas Allen</w:t>
      </w:r>
      <w:r w:rsidRPr="00551626">
        <w:rPr>
          <w:color w:val="000000" w:themeColor="text1"/>
          <w:u w:color="000000" w:themeColor="text1"/>
        </w:rPr>
        <w:t>.</w:t>
      </w:r>
    </w:p>
    <w:p w:rsidR="00194A5C" w:rsidRDefault="001540B0" w:rsidP="00AC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1B37" w:rsidRDefault="00E51B37" w:rsidP="00E51B37">
      <w:pPr>
        <w:suppressAutoHyphens/>
      </w:pPr>
    </w:p>
    <w:sectPr w:rsidR="00E51B37" w:rsidSect="00E51B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393" w:rsidRDefault="00640393" w:rsidP="009F0C77">
      <w:r>
        <w:separator/>
      </w:r>
    </w:p>
  </w:endnote>
  <w:endnote w:type="continuationSeparator" w:id="0">
    <w:p w:rsidR="00640393" w:rsidRDefault="006403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B31450-0DCD-41FB-B9CC-411D357F685F}"/>
    <w:embedBold r:id="rId2" w:fontKey="{2B2CF875-731F-4E03-A69D-967DAF6F82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8E573E-34B8-4021-80B3-9B525B5F73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6992B9-9874-450D-B79B-91EE103C2B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1332ED-5DE5-4F32-95E2-7E5D964644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A5C" w:rsidRPr="00E51B37" w:rsidRDefault="00E51B37" w:rsidP="00E51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393" w:rsidRDefault="00640393" w:rsidP="009F0C77">
      <w:r>
        <w:separator/>
      </w:r>
    </w:p>
  </w:footnote>
  <w:footnote w:type="continuationSeparator" w:id="0">
    <w:p w:rsidR="00640393" w:rsidRDefault="006403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7VR15"/>
    <w:docVar w:name="CoverBillType" w:val="r"/>
    <w:docVar w:name="docpath" w:val="L:\Council\bills\RM\1087VR15.DOCX"/>
    <w:docVar w:name="dvBillNumber" w:val="36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0393"/>
    <w:rsid w:val="00011869"/>
    <w:rsid w:val="00015CD6"/>
    <w:rsid w:val="00061289"/>
    <w:rsid w:val="000A2E2C"/>
    <w:rsid w:val="000D6A42"/>
    <w:rsid w:val="000E1785"/>
    <w:rsid w:val="000F40FA"/>
    <w:rsid w:val="0010776B"/>
    <w:rsid w:val="00133E66"/>
    <w:rsid w:val="001435A3"/>
    <w:rsid w:val="00146ED3"/>
    <w:rsid w:val="00151044"/>
    <w:rsid w:val="001540B0"/>
    <w:rsid w:val="00194A5C"/>
    <w:rsid w:val="001D08F2"/>
    <w:rsid w:val="001D3A01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94F"/>
    <w:rsid w:val="004403BD"/>
    <w:rsid w:val="004809EE"/>
    <w:rsid w:val="004E7D54"/>
    <w:rsid w:val="005273C6"/>
    <w:rsid w:val="00530A69"/>
    <w:rsid w:val="00545593"/>
    <w:rsid w:val="00577C6C"/>
    <w:rsid w:val="005B05AA"/>
    <w:rsid w:val="005C2FE2"/>
    <w:rsid w:val="005E2BC9"/>
    <w:rsid w:val="00605102"/>
    <w:rsid w:val="006215AA"/>
    <w:rsid w:val="00640393"/>
    <w:rsid w:val="00646054"/>
    <w:rsid w:val="006913C9"/>
    <w:rsid w:val="0069470D"/>
    <w:rsid w:val="00734F00"/>
    <w:rsid w:val="007A2DBF"/>
    <w:rsid w:val="007A70AE"/>
    <w:rsid w:val="00830736"/>
    <w:rsid w:val="008362E8"/>
    <w:rsid w:val="0089202D"/>
    <w:rsid w:val="00897461"/>
    <w:rsid w:val="008A1768"/>
    <w:rsid w:val="008D378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6ED1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7D3E"/>
    <w:rsid w:val="00D442F6"/>
    <w:rsid w:val="00D73A67"/>
    <w:rsid w:val="00D970A9"/>
    <w:rsid w:val="00DA4D2B"/>
    <w:rsid w:val="00DF3845"/>
    <w:rsid w:val="00E27CD0"/>
    <w:rsid w:val="00E41911"/>
    <w:rsid w:val="00E51B37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AF0DB-CB02-418F-BEA0-632EC535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0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0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385E9-62DD-407D-B5D6-32A87261E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2156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3616 Text of Previous Version (Feb. 12, 2015) - South Carolina Legislature Online</dc:title>
  <dc:creator>McDowell</dc:creator>
  <cp:lastModifiedBy>N Cumfer</cp:lastModifiedBy>
  <cp:revision>2</cp:revision>
  <cp:lastPrinted>2015-02-06T16:51:00Z</cp:lastPrinted>
  <dcterms:created xsi:type="dcterms:W3CDTF">2015-02-12T16:14:00Z</dcterms:created>
  <dcterms:modified xsi:type="dcterms:W3CDTF">2015-02-12T16:14:00Z</dcterms:modified>
</cp:coreProperties>
</file>