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524" w:rsidRDefault="00AB55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55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467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6BE" w:rsidRPr="00551626" w:rsidRDefault="00C45D16" w:rsidP="00982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9826BE">
        <w:rPr>
          <w:color w:val="000000" w:themeColor="text1"/>
          <w:u w:color="000000" w:themeColor="text1"/>
        </w:rPr>
        <w:t>CONGRATU</w:t>
      </w:r>
      <w:r w:rsidR="00B76BAB">
        <w:rPr>
          <w:color w:val="000000" w:themeColor="text1"/>
          <w:u w:color="000000" w:themeColor="text1"/>
        </w:rPr>
        <w:t>LATE</w:t>
      </w:r>
      <w:r w:rsidR="00B76BAB" w:rsidRPr="00551626">
        <w:rPr>
          <w:color w:val="000000" w:themeColor="text1"/>
          <w:u w:color="000000" w:themeColor="text1"/>
        </w:rPr>
        <w:t xml:space="preserve"> </w:t>
      </w:r>
      <w:r w:rsidR="00B76BAB">
        <w:t>ADAM CRAIG GAINEY</w:t>
      </w:r>
      <w:r w:rsidR="00B76BAB" w:rsidRPr="00551626">
        <w:rPr>
          <w:color w:val="000000" w:themeColor="text1"/>
          <w:u w:color="000000" w:themeColor="text1"/>
        </w:rPr>
        <w:t xml:space="preserve"> FOR HIS </w:t>
      </w:r>
      <w:r w:rsidR="009826BE">
        <w:rPr>
          <w:color w:val="000000" w:themeColor="text1"/>
          <w:u w:color="000000" w:themeColor="text1"/>
        </w:rPr>
        <w:t>REMARKABLE</w:t>
      </w:r>
      <w:r w:rsidR="009826BE" w:rsidRPr="00551626">
        <w:rPr>
          <w:color w:val="000000" w:themeColor="text1"/>
          <w:u w:color="000000" w:themeColor="text1"/>
        </w:rPr>
        <w:t xml:space="preserve"> </w:t>
      </w:r>
      <w:r w:rsidR="009826BE">
        <w:rPr>
          <w:color w:val="000000" w:themeColor="text1"/>
          <w:u w:color="000000" w:themeColor="text1"/>
        </w:rPr>
        <w:t>ACCOMPLISHMENT</w:t>
      </w:r>
      <w:r w:rsidR="009826BE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9826BE">
        <w:rPr>
          <w:color w:val="000000" w:themeColor="text1"/>
          <w:u w:color="000000" w:themeColor="text1"/>
        </w:rPr>
        <w:t>TO SALU</w:t>
      </w:r>
      <w:r w:rsidR="009826BE" w:rsidRPr="00551626">
        <w:rPr>
          <w:color w:val="000000" w:themeColor="text1"/>
          <w:u w:color="000000" w:themeColor="text1"/>
        </w:rPr>
        <w:t xml:space="preserve">TE HIM UPON ACHIEVING THE </w:t>
      </w:r>
      <w:r w:rsidR="009826BE">
        <w:rPr>
          <w:color w:val="000000" w:themeColor="text1"/>
          <w:u w:color="000000" w:themeColor="text1"/>
        </w:rPr>
        <w:t>CELEBRATED</w:t>
      </w:r>
      <w:r w:rsidR="009826BE" w:rsidRPr="00551626">
        <w:rPr>
          <w:color w:val="000000" w:themeColor="text1"/>
          <w:u w:color="000000" w:themeColor="text1"/>
        </w:rPr>
        <w:t xml:space="preserve"> RANK OF EAGLE SCOUT,</w:t>
      </w:r>
      <w:r w:rsidR="009826BE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21BB" w:rsidRPr="00551626" w:rsidRDefault="00D9467D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A21BB" w:rsidRPr="00551626">
        <w:rPr>
          <w:color w:val="000000" w:themeColor="text1"/>
          <w:u w:color="000000" w:themeColor="text1"/>
        </w:rPr>
        <w:t>the members of the House of Representatives</w:t>
      </w:r>
      <w:r w:rsidR="00AA21BB">
        <w:rPr>
          <w:color w:val="000000" w:themeColor="text1"/>
          <w:u w:color="000000" w:themeColor="text1"/>
        </w:rPr>
        <w:t xml:space="preserve"> of the State of </w:t>
      </w:r>
      <w:r w:rsidR="00AA21B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239AC">
        <w:t>Adam Craig Gainey</w:t>
      </w:r>
      <w:r w:rsidR="00AA21BB" w:rsidRPr="00551626">
        <w:rPr>
          <w:color w:val="000000" w:themeColor="text1"/>
          <w:u w:color="000000" w:themeColor="text1"/>
        </w:rPr>
        <w:t xml:space="preserve"> of Troop </w:t>
      </w:r>
      <w:r w:rsidR="00C47653">
        <w:rPr>
          <w:color w:val="000000" w:themeColor="text1"/>
          <w:u w:color="000000" w:themeColor="text1"/>
        </w:rPr>
        <w:t>523</w:t>
      </w:r>
      <w:r w:rsidR="00AA21B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A21BB">
        <w:rPr>
          <w:color w:val="000000" w:themeColor="text1"/>
          <w:u w:color="000000" w:themeColor="text1"/>
        </w:rPr>
        <w:t>prerequisite</w:t>
      </w:r>
      <w:r w:rsidR="00AA21B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AA21BB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1BB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2F071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A21BB" w:rsidRPr="00551626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1BB" w:rsidRPr="00551626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>in 201</w:t>
      </w:r>
      <w:r w:rsidR="00C45D16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A21BB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1BB" w:rsidRPr="00551626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2F071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2F071C" w:rsidRPr="002F071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2F071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2F071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A21BB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1BB" w:rsidRPr="00551626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2F071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A21BB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1BB" w:rsidRPr="00551626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47653">
        <w:t>Adam Craig Gainey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AA21BB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1BB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AA21BB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1BB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47653">
        <w:t>Adam Craig Gainey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A21BB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1BB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C47653">
        <w:t>Adam Craig Gainey</w:t>
      </w:r>
      <w:r w:rsidRPr="00551626">
        <w:rPr>
          <w:color w:val="000000" w:themeColor="text1"/>
          <w:u w:color="000000" w:themeColor="text1"/>
        </w:rPr>
        <w:t>.</w:t>
      </w:r>
    </w:p>
    <w:p w:rsidR="00EF7508" w:rsidRDefault="002F07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5524" w:rsidRDefault="00AB5524" w:rsidP="00AB5524">
      <w:pPr>
        <w:suppressAutoHyphens/>
      </w:pPr>
    </w:p>
    <w:sectPr w:rsidR="00AB5524" w:rsidSect="00AB55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67D" w:rsidRDefault="00D9467D" w:rsidP="009F0C77">
      <w:r>
        <w:separator/>
      </w:r>
    </w:p>
  </w:endnote>
  <w:endnote w:type="continuationSeparator" w:id="0">
    <w:p w:rsidR="00D9467D" w:rsidRDefault="00D946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8BB7FA-9FBC-4DD7-A64C-4A3A2E086150}"/>
    <w:embedBold r:id="rId2" w:fontKey="{19819FA4-DBF2-4871-8360-965B79820B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F25DF87-1E18-472D-BB46-7A16478CB3E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A6FF742-14C0-4C0E-9618-9733913DF4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87AD7E-71B3-440C-8EE2-2DF6D38335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508" w:rsidRPr="00AB5524" w:rsidRDefault="00AB5524" w:rsidP="00AB55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67D" w:rsidRDefault="00D9467D" w:rsidP="009F0C77">
      <w:r>
        <w:separator/>
      </w:r>
    </w:p>
  </w:footnote>
  <w:footnote w:type="continuationSeparator" w:id="0">
    <w:p w:rsidR="00D9467D" w:rsidRDefault="00D946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0VR15"/>
    <w:docVar w:name="CoverBillType" w:val="r"/>
    <w:docVar w:name="docpath" w:val="L:\Council\bills\RM\1090VR15.DOCX"/>
    <w:docVar w:name="dvBillNumber" w:val="36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9467D"/>
    <w:rsid w:val="00011869"/>
    <w:rsid w:val="00015CD6"/>
    <w:rsid w:val="0002728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071C"/>
    <w:rsid w:val="00301B21"/>
    <w:rsid w:val="00325348"/>
    <w:rsid w:val="0032732C"/>
    <w:rsid w:val="00336AD0"/>
    <w:rsid w:val="0037079A"/>
    <w:rsid w:val="00391ECF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2D0E"/>
    <w:rsid w:val="008F4429"/>
    <w:rsid w:val="0094021A"/>
    <w:rsid w:val="009826B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1BB"/>
    <w:rsid w:val="00AB5524"/>
    <w:rsid w:val="00AD4B17"/>
    <w:rsid w:val="00B412D4"/>
    <w:rsid w:val="00B76BAB"/>
    <w:rsid w:val="00BE3C22"/>
    <w:rsid w:val="00C0345E"/>
    <w:rsid w:val="00C239AC"/>
    <w:rsid w:val="00C3483A"/>
    <w:rsid w:val="00C45D16"/>
    <w:rsid w:val="00C47653"/>
    <w:rsid w:val="00C74E9D"/>
    <w:rsid w:val="00C82FD3"/>
    <w:rsid w:val="00C92819"/>
    <w:rsid w:val="00CC6B7B"/>
    <w:rsid w:val="00CD2089"/>
    <w:rsid w:val="00D73A67"/>
    <w:rsid w:val="00D9467D"/>
    <w:rsid w:val="00D970A9"/>
    <w:rsid w:val="00DF3845"/>
    <w:rsid w:val="00E41911"/>
    <w:rsid w:val="00E92EEF"/>
    <w:rsid w:val="00EF2368"/>
    <w:rsid w:val="00EF750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B0E38A-722C-4DA8-BE3F-EB469BE2B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6B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BA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FC635-5647-4F76-BEAF-55E9ED600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428</Words>
  <Characters>2141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3619 Text of Previous Version (Feb. 12, 2015) - South Carolina Legislature Online</dc:title>
  <dc:creator>McDowell</dc:creator>
  <cp:lastModifiedBy>N Cumfer</cp:lastModifiedBy>
  <cp:revision>2</cp:revision>
  <cp:lastPrinted>2015-02-06T16:56:00Z</cp:lastPrinted>
  <dcterms:created xsi:type="dcterms:W3CDTF">2015-02-12T16:15:00Z</dcterms:created>
  <dcterms:modified xsi:type="dcterms:W3CDTF">2015-02-12T16:15:00Z</dcterms:modified>
</cp:coreProperties>
</file>