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DE7" w:rsidRDefault="00873D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3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721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75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WILLIAM </w:t>
      </w:r>
      <w:r w:rsidR="008143EF">
        <w:t xml:space="preserve">EVANS </w:t>
      </w:r>
      <w:r>
        <w:t>FEW FOR HIS REMARKABLE ACHIEVEMENTS IN BOY SCOUTS AND TO CONGRATULATE HIM UPON ACHIEVING THE HONORED RANK OF EAGLE SCOUT,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7584" w:rsidRDefault="00DF7210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C7584">
        <w:t xml:space="preserve">the members of the South Carolina House of Representatives are pleased to learn that William </w:t>
      </w:r>
      <w:r w:rsidR="008143EF">
        <w:t xml:space="preserve">Evans </w:t>
      </w:r>
      <w:r w:rsidR="00BC7584">
        <w:t xml:space="preserve">Few of Troop </w:t>
      </w:r>
      <w:r w:rsidR="009629D2">
        <w:t>37</w:t>
      </w:r>
      <w:r w:rsidR="00BC7584">
        <w:t xml:space="preserve"> </w:t>
      </w:r>
      <w:r w:rsidR="00A675A9">
        <w:t xml:space="preserve">of </w:t>
      </w:r>
      <w:r w:rsidR="00D35479">
        <w:t xml:space="preserve">the </w:t>
      </w:r>
      <w:r w:rsidR="00A675A9">
        <w:t xml:space="preserve">Indian Waters Council </w:t>
      </w:r>
      <w:r w:rsidR="00BC7584">
        <w:t>has successfully completed the requirements for the prestigious rank of Eagle Scout; and</w:t>
      </w:r>
    </w:p>
    <w:p w:rsidR="00BC7584" w:rsidRDefault="00BC7584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7584" w:rsidRDefault="00BC7584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970E0">
        <w:t>Evans is the son of Wesley Dodgen and Kimberly Evans Few and the brother of Thomas</w:t>
      </w:r>
      <w:r w:rsidR="0098478C">
        <w:t>,</w:t>
      </w:r>
      <w:r w:rsidR="005970E0">
        <w:t xml:space="preserve"> MacRae, MaryWesley, and the late Fielder Jennings</w:t>
      </w:r>
      <w:r w:rsidR="0098478C">
        <w:t xml:space="preserve"> Few</w:t>
      </w:r>
      <w:r w:rsidR="005970E0">
        <w:t>.  A</w:t>
      </w:r>
      <w:r w:rsidR="008143EF">
        <w:t xml:space="preserve"> senior at A. C. Flora H</w:t>
      </w:r>
      <w:r w:rsidR="005970E0">
        <w:t xml:space="preserve">igh School, he </w:t>
      </w:r>
      <w:r w:rsidR="003A3D58">
        <w:t>receiv</w:t>
      </w:r>
      <w:r w:rsidR="005970E0">
        <w:t>ed the P</w:t>
      </w:r>
      <w:r w:rsidR="008143EF">
        <w:t>rincipal</w:t>
      </w:r>
      <w:r w:rsidR="00A675A9" w:rsidRPr="00A675A9">
        <w:t>’</w:t>
      </w:r>
      <w:r w:rsidR="008143EF">
        <w:t>s Award for students who exhibit academic excellence, character, school involvement, leadership, com</w:t>
      </w:r>
      <w:r w:rsidR="005970E0">
        <w:t>munity service, and athletic participation</w:t>
      </w:r>
      <w:r w:rsidR="008143EF">
        <w:t xml:space="preserve">; </w:t>
      </w:r>
      <w:r>
        <w:t>and</w:t>
      </w:r>
    </w:p>
    <w:p w:rsidR="00BC7584" w:rsidRDefault="00BC7584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0E0" w:rsidRDefault="008143EF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A3D58">
        <w:t xml:space="preserve">a participant in </w:t>
      </w:r>
      <w:r w:rsidR="005970E0">
        <w:t xml:space="preserve">Youth in Government and a delegate to Palmetto Boys State, Evans </w:t>
      </w:r>
      <w:r>
        <w:t xml:space="preserve">serves as the vice president of the Falcon Republicans and </w:t>
      </w:r>
      <w:r w:rsidR="005970E0">
        <w:t xml:space="preserve">of </w:t>
      </w:r>
      <w:r>
        <w:t xml:space="preserve">the </w:t>
      </w:r>
      <w:r w:rsidR="003A3D58">
        <w:t>f</w:t>
      </w:r>
      <w:r>
        <w:t xml:space="preserve">ishing </w:t>
      </w:r>
      <w:r w:rsidR="003A3D58">
        <w:t>c</w:t>
      </w:r>
      <w:r>
        <w:t>lub</w:t>
      </w:r>
      <w:r w:rsidR="005970E0">
        <w:t xml:space="preserve"> at A. C. Flora.  He has been honored with induction into the National Honor Society, and he is a member of the school</w:t>
      </w:r>
      <w:r w:rsidR="00A675A9" w:rsidRPr="00A675A9">
        <w:t>’</w:t>
      </w:r>
      <w:r w:rsidR="005970E0">
        <w:t>s baseball and swimming teams; and</w:t>
      </w:r>
    </w:p>
    <w:p w:rsidR="003A3D58" w:rsidRDefault="003A3D58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3D58" w:rsidRDefault="003A3D58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</w:t>
      </w:r>
      <w:r w:rsidR="00EC3251">
        <w:t>faithful</w:t>
      </w:r>
      <w:r>
        <w:t xml:space="preserve"> member of Shandon United Methodist Church, Evans participate</w:t>
      </w:r>
      <w:r w:rsidR="00EC3251">
        <w:t>s</w:t>
      </w:r>
      <w:r>
        <w:t xml:space="preserve"> in youth activities</w:t>
      </w:r>
      <w:r w:rsidR="00EC3251">
        <w:t xml:space="preserve"> with keen interest</w:t>
      </w:r>
      <w:r>
        <w:t>.  He takes part annually in the youth mission project trip to Hollywood, South Carolina, where his church ministers to enrich the lives of those living in the Petersfield community; and</w:t>
      </w:r>
    </w:p>
    <w:p w:rsidR="005970E0" w:rsidRDefault="005970E0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FDF" w:rsidRDefault="00865FDF" w:rsidP="00865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earn the rank of Eagle Scout, a Boy Scout must demonstrate that he lives by the principles of the Scout Oath and </w:t>
      </w:r>
      <w:r w:rsidRPr="00551626">
        <w:rPr>
          <w:color w:val="000000" w:themeColor="text1"/>
          <w:u w:color="000000" w:themeColor="text1"/>
        </w:rPr>
        <w:lastRenderedPageBreak/>
        <w:t xml:space="preserve">Law in his daily life; he must </w:t>
      </w:r>
      <w:r w:rsidR="00D35479">
        <w:rPr>
          <w:color w:val="000000" w:themeColor="text1"/>
          <w:u w:color="000000" w:themeColor="text1"/>
        </w:rPr>
        <w:t xml:space="preserve">demonstrate </w:t>
      </w:r>
      <w:r w:rsidRPr="00551626">
        <w:rPr>
          <w:color w:val="000000" w:themeColor="text1"/>
          <w:u w:color="000000" w:themeColor="text1"/>
        </w:rPr>
        <w:t>leadership to others in a service project helpful to any religious institution, any school, or his community; and he must earn a total of twenty</w:t>
      </w:r>
      <w:r w:rsidR="00A675A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</w:t>
      </w:r>
      <w:r w:rsidR="00EC3251">
        <w:rPr>
          <w:color w:val="000000" w:themeColor="text1"/>
          <w:u w:color="000000" w:themeColor="text1"/>
        </w:rPr>
        <w:t>t</w:t>
      </w:r>
      <w:r w:rsidRPr="00551626">
        <w:rPr>
          <w:color w:val="000000" w:themeColor="text1"/>
          <w:u w:color="000000" w:themeColor="text1"/>
        </w:rPr>
        <w:t xml:space="preserve">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865FDF" w:rsidRPr="00551626" w:rsidRDefault="00865FDF" w:rsidP="00865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7584" w:rsidRDefault="00BC7584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A3D58">
        <w:t>Evan</w:t>
      </w:r>
      <w:r w:rsidR="00D35479">
        <w:t>s</w:t>
      </w:r>
      <w:r w:rsidR="00A675A9" w:rsidRPr="00A675A9">
        <w:t>’</w:t>
      </w:r>
      <w:r>
        <w:t xml:space="preserve">s </w:t>
      </w:r>
      <w:r w:rsidR="00865FDF">
        <w:t xml:space="preserve">Eagle Scout </w:t>
      </w:r>
      <w:r>
        <w:t>project involved</w:t>
      </w:r>
      <w:r w:rsidR="003A3D58">
        <w:t xml:space="preserve"> many hours spent in constructing a brick patio at the entrance to the Scout meeting room at Shandon United Methodist Church, where he added a concrete bench and landscaped the area; and</w:t>
      </w:r>
    </w:p>
    <w:p w:rsidR="00BC7584" w:rsidRDefault="00BC7584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7584" w:rsidRDefault="00BC7584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having successfully passed his Eagle Boards</w:t>
      </w:r>
      <w:r w:rsidR="003A3D58">
        <w:t xml:space="preserve"> in June 2014</w:t>
      </w:r>
      <w:r>
        <w:t xml:space="preserve">, </w:t>
      </w:r>
      <w:r w:rsidR="00EC3251">
        <w:t>Evans</w:t>
      </w:r>
      <w:r>
        <w:t xml:space="preserve"> will receive the rank of Eagle Scout officially at a special ceremony to be held at Shandon United Methodist Church in Columbia on February 22, 2015; and</w:t>
      </w:r>
    </w:p>
    <w:p w:rsidR="00BC7584" w:rsidRDefault="00BC7584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7584" w:rsidRDefault="00BC7584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c</w:t>
      </w:r>
      <w:r>
        <w:rPr>
          <w:color w:val="000000" w:themeColor="text1"/>
          <w:u w:color="000000" w:themeColor="text1"/>
        </w:rPr>
        <w:t>oveted rank of Eagle Scout; and</w:t>
      </w:r>
    </w:p>
    <w:p w:rsidR="00BC7584" w:rsidRDefault="00BC7584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F7210" w:rsidRDefault="00BC7584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 xml:space="preserve">Whereas, the members of the South Carolina House of Representatives are grateful for the </w:t>
      </w:r>
      <w:r>
        <w:rPr>
          <w:color w:val="000000" w:themeColor="text1"/>
          <w:u w:color="000000" w:themeColor="text1"/>
        </w:rPr>
        <w:t xml:space="preserve">timeless </w:t>
      </w:r>
      <w:r w:rsidRPr="00551626">
        <w:rPr>
          <w:color w:val="000000" w:themeColor="text1"/>
          <w:u w:color="000000" w:themeColor="text1"/>
        </w:rPr>
        <w:t xml:space="preserve">legacy of Scouting in America and take great pride in acknowledging the accomplishments of young South Carolinians like </w:t>
      </w:r>
      <w:r w:rsidR="008143EF">
        <w:t>Evans</w:t>
      </w:r>
      <w:r>
        <w:t xml:space="preserve"> Few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DF7210">
        <w:t>.  Now, therefore,</w:t>
      </w:r>
    </w:p>
    <w:p w:rsidR="00DF7210" w:rsidRDefault="00DF72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210" w:rsidRDefault="00DF72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F7210" w:rsidRDefault="00DF72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7584" w:rsidRDefault="00DF7210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C7584">
        <w:t xml:space="preserve"> the members of the South Carolina House of Representatives, by this resolution, recognize and honor William </w:t>
      </w:r>
      <w:r w:rsidR="008143EF">
        <w:t xml:space="preserve">Evans </w:t>
      </w:r>
      <w:r w:rsidR="00BC7584">
        <w:t xml:space="preserve">Few for his </w:t>
      </w:r>
      <w:r w:rsidR="00A675A9">
        <w:t>remarkable</w:t>
      </w:r>
      <w:r w:rsidR="00BC7584">
        <w:t xml:space="preserve"> achievements in Boy Scouts and congratulate him upon achieving the </w:t>
      </w:r>
      <w:r w:rsidR="00A675A9">
        <w:t>honor</w:t>
      </w:r>
      <w:r w:rsidR="00BC7584">
        <w:t>ed rank of Eagle Scout, the highest award in Scouting.</w:t>
      </w:r>
    </w:p>
    <w:p w:rsidR="00BC7584" w:rsidRDefault="00BC7584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210" w:rsidRDefault="00BC7584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William </w:t>
      </w:r>
      <w:r w:rsidR="008143EF">
        <w:t xml:space="preserve">Evans </w:t>
      </w:r>
      <w:r>
        <w:t>Few.</w:t>
      </w:r>
    </w:p>
    <w:p w:rsidR="00943DBB" w:rsidRDefault="00A675A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3DE7" w:rsidRDefault="00873DE7" w:rsidP="00873DE7">
      <w:pPr>
        <w:suppressAutoHyphens/>
      </w:pPr>
    </w:p>
    <w:sectPr w:rsidR="00873DE7" w:rsidSect="00873D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3251" w:rsidRDefault="00EC3251" w:rsidP="009F0C77">
      <w:r>
        <w:separator/>
      </w:r>
    </w:p>
  </w:endnote>
  <w:endnote w:type="continuationSeparator" w:id="0">
    <w:p w:rsidR="00EC3251" w:rsidRDefault="00EC32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0CEBB8-7A53-428E-B464-28140BE2CC68}"/>
    <w:embedBold r:id="rId2" w:fontKey="{533F7462-F098-41E7-9A5F-7B5A249A2C8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D8B536B-822D-47F0-A348-7C7F6BA0F58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83C7770-DEA2-4318-8A0B-E87F4DE06C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16F341-3C0E-4BD6-8B65-E30C34287C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DBB" w:rsidRPr="00873DE7" w:rsidRDefault="00873DE7" w:rsidP="00873D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3251" w:rsidRDefault="00EC3251" w:rsidP="009F0C77">
      <w:r>
        <w:separator/>
      </w:r>
    </w:p>
  </w:footnote>
  <w:footnote w:type="continuationSeparator" w:id="0">
    <w:p w:rsidR="00EC3251" w:rsidRDefault="00EC32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54VR15"/>
    <w:docVar w:name="CoverBillType" w:val="r"/>
    <w:docVar w:name="docpath" w:val="L:\Council\bills\GM\24254VR15.DOCX"/>
    <w:docVar w:name="dvBillNumber" w:val="36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F721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3D58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0A81"/>
    <w:rsid w:val="00577C6C"/>
    <w:rsid w:val="005970E0"/>
    <w:rsid w:val="005C2FE2"/>
    <w:rsid w:val="005E2BC9"/>
    <w:rsid w:val="00605102"/>
    <w:rsid w:val="006215AA"/>
    <w:rsid w:val="006913C9"/>
    <w:rsid w:val="0069470D"/>
    <w:rsid w:val="00734F00"/>
    <w:rsid w:val="007A70AE"/>
    <w:rsid w:val="008143EF"/>
    <w:rsid w:val="008362E8"/>
    <w:rsid w:val="00865FDF"/>
    <w:rsid w:val="00873DE7"/>
    <w:rsid w:val="008A1768"/>
    <w:rsid w:val="008F0F33"/>
    <w:rsid w:val="008F4429"/>
    <w:rsid w:val="00903978"/>
    <w:rsid w:val="0094021A"/>
    <w:rsid w:val="00943DBB"/>
    <w:rsid w:val="009629D2"/>
    <w:rsid w:val="0098478C"/>
    <w:rsid w:val="009B44AF"/>
    <w:rsid w:val="009C6A0B"/>
    <w:rsid w:val="009F0C77"/>
    <w:rsid w:val="009F4DD1"/>
    <w:rsid w:val="00A41684"/>
    <w:rsid w:val="00A64E80"/>
    <w:rsid w:val="00A675A9"/>
    <w:rsid w:val="00A72BCD"/>
    <w:rsid w:val="00A741D9"/>
    <w:rsid w:val="00A833AB"/>
    <w:rsid w:val="00A9741D"/>
    <w:rsid w:val="00AD4B17"/>
    <w:rsid w:val="00B412D4"/>
    <w:rsid w:val="00BC7584"/>
    <w:rsid w:val="00BE3C22"/>
    <w:rsid w:val="00C0345E"/>
    <w:rsid w:val="00C3483A"/>
    <w:rsid w:val="00C74E9D"/>
    <w:rsid w:val="00C82FD3"/>
    <w:rsid w:val="00C92819"/>
    <w:rsid w:val="00CC6B7B"/>
    <w:rsid w:val="00CD2089"/>
    <w:rsid w:val="00D35479"/>
    <w:rsid w:val="00D73A67"/>
    <w:rsid w:val="00D970A9"/>
    <w:rsid w:val="00DF3845"/>
    <w:rsid w:val="00DF7210"/>
    <w:rsid w:val="00E344EF"/>
    <w:rsid w:val="00E41911"/>
    <w:rsid w:val="00E92EEF"/>
    <w:rsid w:val="00EC3251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C44455-CAB6-4733-9005-67E9025A5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32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5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D60E2-A0DF-41B8-AD7B-4A80669A8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B536CEBE.dotm</Template>
  <TotalTime>0</TotalTime>
  <Pages>2</Pages>
  <Words>537</Words>
  <Characters>2764</Characters>
  <Application>Microsoft Office Word</Application>
  <DocSecurity>0</DocSecurity>
  <Lines>80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3676 Text of Previous Version (Feb. 18, 2015) - South Carolina Legislature Online</dc:title>
  <dc:creator>%USERNAME%</dc:creator>
  <cp:lastModifiedBy>N Cumfer</cp:lastModifiedBy>
  <cp:revision>2</cp:revision>
  <cp:lastPrinted>2015-02-17T16:28:00Z</cp:lastPrinted>
  <dcterms:created xsi:type="dcterms:W3CDTF">2015-02-18T16:12:00Z</dcterms:created>
  <dcterms:modified xsi:type="dcterms:W3CDTF">2015-02-18T16:12:00Z</dcterms:modified>
</cp:coreProperties>
</file>