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17, 2015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4BE" w:rsidRPr="006224BE" w:rsidRDefault="006224BE" w:rsidP="006224B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3711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4BE" w:rsidRDefault="006224BE" w:rsidP="00622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C3BA3">
        <w:t>Rep. Delleney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4BE" w:rsidRDefault="006224BE" w:rsidP="00764C0A">
      <w:pPr>
        <w:tabs>
          <w:tab w:val="right" w:pos="5933"/>
        </w:tabs>
        <w:suppressAutoHyphens/>
      </w:pPr>
      <w:r>
        <w:t>S. Printed 3/17/15--S.</w:t>
      </w:r>
      <w:r w:rsidR="00764C0A">
        <w:tab/>
        <w:t>[SEC 3/18/15 1:29 PM]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25, 2015.</w:t>
      </w:r>
    </w:p>
    <w:p w:rsidR="006224BE" w:rsidRPr="006224BE" w:rsidRDefault="006224BE" w:rsidP="00622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4BE" w:rsidRPr="006224BE" w:rsidRDefault="006224BE" w:rsidP="00622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3711) to authorize Palmetto Boys State to use the chambers of the House of Representatives and the Senate on Friday, June 12, 2015, from 11:30 a.m., etc., respectfully</w:t>
      </w:r>
    </w:p>
    <w:p w:rsidR="006224BE" w:rsidRPr="006224BE" w:rsidRDefault="006224BE" w:rsidP="00622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4BE" w:rsidRDefault="00622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224BE" w:rsidSect="006224B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A4398" w:rsidRDefault="006A43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341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93E6A">
        <w:rPr>
          <w:color w:val="000000" w:themeColor="text1"/>
          <w:u w:color="000000" w:themeColor="text1"/>
        </w:rPr>
        <w:t>TO AUTHORIZE PALMETTO BOYS STATE TO USE THE CHAMBERS OF THE HOUSE OF REPRESENTATIVES AND THE SENATE ON FRIDAY, JUNE 1</w:t>
      </w:r>
      <w:r>
        <w:rPr>
          <w:color w:val="000000" w:themeColor="text1"/>
          <w:u w:color="000000" w:themeColor="text1"/>
        </w:rPr>
        <w:t>2</w:t>
      </w:r>
      <w:r w:rsidRPr="00C93E6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5</w:t>
      </w:r>
      <w:r w:rsidRPr="00C93E6A">
        <w:rPr>
          <w:color w:val="000000" w:themeColor="text1"/>
          <w:u w:color="000000" w:themeColor="text1"/>
        </w:rPr>
        <w:t>, FROM 11:30 A.M. TO 1:00 P.M. FOR ITS ANNUAL STATE HOUSE MEETING.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3413" w:rsidRDefault="00C134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13413" w:rsidRDefault="00C134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3D4" w:rsidRPr="00C93E6A" w:rsidRDefault="00C13413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B33D4">
        <w:t xml:space="preserve"> </w:t>
      </w:r>
      <w:r w:rsidR="003B33D4" w:rsidRPr="00C93E6A">
        <w:rPr>
          <w:color w:val="000000" w:themeColor="text1"/>
          <w:u w:color="000000" w:themeColor="text1"/>
        </w:rPr>
        <w:t>Palmetto Boys State is authorized to use the chambers of the House of Representatives and the Senate on Friday, June 1</w:t>
      </w:r>
      <w:r w:rsidR="003B33D4">
        <w:rPr>
          <w:color w:val="000000" w:themeColor="text1"/>
          <w:u w:color="000000" w:themeColor="text1"/>
        </w:rPr>
        <w:t>2</w:t>
      </w:r>
      <w:r w:rsidR="003B33D4" w:rsidRPr="00C93E6A">
        <w:rPr>
          <w:color w:val="000000" w:themeColor="text1"/>
          <w:u w:color="000000" w:themeColor="text1"/>
        </w:rPr>
        <w:t>, 201</w:t>
      </w:r>
      <w:r w:rsidR="003B33D4">
        <w:rPr>
          <w:color w:val="000000" w:themeColor="text1"/>
          <w:u w:color="000000" w:themeColor="text1"/>
        </w:rPr>
        <w:t>5</w:t>
      </w:r>
      <w:r w:rsidR="003B33D4" w:rsidRPr="00C93E6A">
        <w:rPr>
          <w:color w:val="000000" w:themeColor="text1"/>
          <w:u w:color="000000" w:themeColor="text1"/>
        </w:rPr>
        <w:t xml:space="preserve">, from 11:30 a.m. to 1:00 p.m. for its annual State House meeting. If either </w:t>
      </w:r>
      <w:r w:rsidR="00764C0A">
        <w:rPr>
          <w:color w:val="000000" w:themeColor="text1"/>
          <w:u w:color="000000" w:themeColor="text1"/>
        </w:rPr>
        <w:t>h</w:t>
      </w:r>
      <w:r w:rsidR="003B33D4" w:rsidRPr="00C93E6A">
        <w:rPr>
          <w:color w:val="000000" w:themeColor="text1"/>
          <w:u w:color="000000" w:themeColor="text1"/>
        </w:rPr>
        <w:t xml:space="preserve">ouse is in statewide session on this date or its chamber is otherwise unavailable, that chamber may not be used. </w:t>
      </w:r>
    </w:p>
    <w:p w:rsidR="003B33D4" w:rsidRDefault="003B33D4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3D4" w:rsidRPr="00C93E6A" w:rsidRDefault="003B33D4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3E6A">
        <w:rPr>
          <w:color w:val="000000" w:themeColor="text1"/>
          <w:u w:color="000000" w:themeColor="text1"/>
        </w:rPr>
        <w:t xml:space="preserve">Be it further resolved that the State House security forces shall provide assistance and access as necessary for this meeting in accordance with previous procedures. </w:t>
      </w:r>
    </w:p>
    <w:p w:rsidR="003B33D4" w:rsidRDefault="003B33D4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3413" w:rsidRDefault="003B33D4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3E6A">
        <w:rPr>
          <w:color w:val="000000" w:themeColor="text1"/>
          <w:u w:color="000000" w:themeColor="text1"/>
        </w:rPr>
        <w:t>Be it further resolved that no charges may be made for the use of the House and Senate chambers by Palmetto Boys State on this date.</w:t>
      </w:r>
    </w:p>
    <w:p w:rsidR="00965C82" w:rsidRDefault="003152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62D3" w:rsidRDefault="007462D3" w:rsidP="007462D3">
      <w:pPr>
        <w:suppressAutoHyphens/>
      </w:pPr>
    </w:p>
    <w:sectPr w:rsidR="007462D3" w:rsidSect="006224B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413" w:rsidRDefault="00C13413" w:rsidP="009F0C77">
      <w:r>
        <w:separator/>
      </w:r>
    </w:p>
  </w:endnote>
  <w:endnote w:type="continuationSeparator" w:id="0">
    <w:p w:rsidR="00C13413" w:rsidRDefault="00C134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699DA8-DC16-42A9-B09A-FDA98BFFBBCE}"/>
    <w:embedBold r:id="rId2" w:fontKey="{969DE31D-A978-4138-AA78-56F540AD9B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F54A5C-C003-4668-B526-ED8D5A6EFF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3B3D9F-CF21-4028-8945-100B890677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687E70-D086-4987-8440-079591274B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C82" w:rsidRPr="006A4398" w:rsidRDefault="006A4398" w:rsidP="006A43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[3711</w:t>
    </w:r>
    <w:r w:rsidR="006224BE">
      <w:t>-</w:t>
    </w:r>
    <w:r w:rsidR="006224BE">
      <w:fldChar w:fldCharType="begin"/>
    </w:r>
    <w:r w:rsidR="006224BE">
      <w:instrText xml:space="preserve"> PAGE  \* MERGEFORMAT </w:instrText>
    </w:r>
    <w:r w:rsidR="006224BE">
      <w:fldChar w:fldCharType="separate"/>
    </w:r>
    <w:r w:rsidR="00764C0A">
      <w:rPr>
        <w:noProof/>
      </w:rPr>
      <w:t>1</w:t>
    </w:r>
    <w:r w:rsidR="006224BE">
      <w:fldChar w:fldCharType="end"/>
    </w:r>
    <w:r w:rsidR="006224B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4BE" w:rsidRPr="006A4398" w:rsidRDefault="006224BE" w:rsidP="006A43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62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413" w:rsidRDefault="00C13413" w:rsidP="009F0C77">
      <w:r>
        <w:separator/>
      </w:r>
    </w:p>
  </w:footnote>
  <w:footnote w:type="continuationSeparator" w:id="0">
    <w:p w:rsidR="00C13413" w:rsidRDefault="00C134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6AB15"/>
    <w:docVar w:name="CoverBillType" w:val="c"/>
    <w:docVar w:name="docpath" w:val="L:\Council\bills\GM\24266AB15.DOCX"/>
    <w:docVar w:name="dvBillNumber" w:val="37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341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523E"/>
    <w:rsid w:val="00325348"/>
    <w:rsid w:val="0032732C"/>
    <w:rsid w:val="00336AD0"/>
    <w:rsid w:val="0037079A"/>
    <w:rsid w:val="003B33D4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4BE"/>
    <w:rsid w:val="006913C9"/>
    <w:rsid w:val="0069470D"/>
    <w:rsid w:val="006A4398"/>
    <w:rsid w:val="00734F00"/>
    <w:rsid w:val="007462D3"/>
    <w:rsid w:val="00764C0A"/>
    <w:rsid w:val="007A70AE"/>
    <w:rsid w:val="008362E8"/>
    <w:rsid w:val="008A1768"/>
    <w:rsid w:val="008F0F33"/>
    <w:rsid w:val="008F4429"/>
    <w:rsid w:val="0094021A"/>
    <w:rsid w:val="00965C82"/>
    <w:rsid w:val="009B44AF"/>
    <w:rsid w:val="009C26A3"/>
    <w:rsid w:val="009C6A0B"/>
    <w:rsid w:val="009E044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3413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84697D-6522-401B-8267-F24CFBCC1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2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2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B2018-0925-4213-BC64-C435258BA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FD46F0FF.dotm</Template>
  <TotalTime>0</TotalTime>
  <Pages>2</Pages>
  <Words>237</Words>
  <Characters>1175</Characters>
  <Application>Microsoft Office Word</Application>
  <DocSecurity>0</DocSecurity>
  <Lines>53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3711 Text of Previous Version (Mar. 18, 2015) - South Carolina Legislature Online</dc:title>
  <dc:creator>%USERNAME%</dc:creator>
  <cp:lastModifiedBy>Angela Hopkins</cp:lastModifiedBy>
  <cp:revision>2</cp:revision>
  <cp:lastPrinted>2015-02-19T17:32:00Z</cp:lastPrinted>
  <dcterms:created xsi:type="dcterms:W3CDTF">2015-03-18T17:29:00Z</dcterms:created>
  <dcterms:modified xsi:type="dcterms:W3CDTF">2015-03-18T17:29:00Z</dcterms:modified>
</cp:coreProperties>
</file>