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483" w:rsidRDefault="00205483" w:rsidP="00B13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13E1A" w:rsidRDefault="00B13E1A" w:rsidP="00B13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E1A" w:rsidRDefault="00B13E1A" w:rsidP="00B13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E1A" w:rsidRDefault="00B13E1A" w:rsidP="00B13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E1A" w:rsidRDefault="00B13E1A" w:rsidP="00B13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E1A" w:rsidRDefault="00B13E1A" w:rsidP="00B13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E1A" w:rsidRDefault="00B13E1A" w:rsidP="00B13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001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7B1" w:rsidRDefault="007617B1" w:rsidP="0076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 w:rsidR="00797C80">
        <w:noBreakHyphen/>
      </w:r>
      <w:r>
        <w:t>17</w:t>
      </w:r>
      <w:r w:rsidR="00797C80">
        <w:noBreakHyphen/>
      </w:r>
      <w:r>
        <w:t xml:space="preserve">165 SO AS TO PROVIDE THE GOVERNING BODY OF EACH SCHOOL DISTRICT OF THIS STATE SHALL CREATE A STUDENT BULLYING ADVISORY COUNCIL TO BE </w:t>
      </w:r>
      <w:r w:rsidR="003D3B75">
        <w:t xml:space="preserve">COMPRISED </w:t>
      </w:r>
      <w:r>
        <w:t>OF STUDENTS, PARENTS, AND TEACHERS SELECTED BY THE GOVERNING BODY TO ADVISE THE GOVERNING BODY ON MATTERS RELATING TO STUDENT</w:t>
      </w:r>
      <w:r w:rsidR="00797C80">
        <w:noBreakHyphen/>
      </w:r>
      <w:r>
        <w:t>ON</w:t>
      </w:r>
      <w:r w:rsidR="00797C80">
        <w:noBreakHyphen/>
      </w:r>
      <w:r>
        <w:t>STUDENT BULLYING PROBLEMS, AND ON OTHER MATTERS THAT THE GOVERNING BODY CONSIDERS APPROPRIATE.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0016" w:rsidRDefault="002E00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0016" w:rsidRDefault="002E00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7B1" w:rsidRDefault="002E0016" w:rsidP="0076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617B1">
        <w:t>Chapter 17, Title 59 of the 1976 Code is amended by adding:</w:t>
      </w:r>
    </w:p>
    <w:p w:rsidR="007617B1" w:rsidRDefault="007617B1" w:rsidP="0076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7B1" w:rsidRDefault="007617B1" w:rsidP="0076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797C80">
        <w:noBreakHyphen/>
      </w:r>
      <w:r>
        <w:t>17</w:t>
      </w:r>
      <w:r w:rsidR="00797C80">
        <w:noBreakHyphen/>
      </w:r>
      <w:r>
        <w:t>165.</w:t>
      </w:r>
      <w:r>
        <w:tab/>
        <w:t xml:space="preserve">The governing body of each school district of this State shall create a Student Bullying Advisory Council to be </w:t>
      </w:r>
      <w:r w:rsidR="003D3B75">
        <w:t>comprised</w:t>
      </w:r>
      <w:r>
        <w:t xml:space="preserve"> of students, parents, and teachers selected by the governing body to advise the governing body on matters relating to student</w:t>
      </w:r>
      <w:r w:rsidR="00797C80">
        <w:noBreakHyphen/>
      </w:r>
      <w:r>
        <w:t>on</w:t>
      </w:r>
      <w:r w:rsidR="00797C80">
        <w:noBreakHyphen/>
      </w:r>
      <w:r>
        <w:t>student bullying problems, and on other matters that the governing body considers appropriate.”</w:t>
      </w:r>
    </w:p>
    <w:p w:rsidR="007617B1" w:rsidRDefault="007617B1" w:rsidP="0076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016" w:rsidRDefault="007617B1" w:rsidP="0076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D5F84" w:rsidRDefault="00797C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5483" w:rsidRDefault="00205483" w:rsidP="00205483">
      <w:pPr>
        <w:suppressAutoHyphens/>
      </w:pPr>
    </w:p>
    <w:sectPr w:rsidR="00205483" w:rsidSect="002054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016" w:rsidRDefault="002E0016" w:rsidP="009F0C77">
      <w:r>
        <w:separator/>
      </w:r>
    </w:p>
  </w:endnote>
  <w:endnote w:type="continuationSeparator" w:id="0">
    <w:p w:rsidR="002E0016" w:rsidRDefault="002E00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34E828-E72A-4AD2-92E3-1ABEE9FA97A6}"/>
    <w:embedBold r:id="rId2" w:fontKey="{208AD94C-83C3-481F-8FBB-D20194E3E0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379A6F-AB3E-4B16-B3D4-54138D06CD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8B40E37-8C34-4586-8FBE-BAFF38327C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D1B8D0-AEF2-4E7A-8749-E8A586D1D8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F84" w:rsidRPr="00205483" w:rsidRDefault="00205483" w:rsidP="002054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016" w:rsidRDefault="002E0016" w:rsidP="009F0C77">
      <w:r>
        <w:separator/>
      </w:r>
    </w:p>
  </w:footnote>
  <w:footnote w:type="continuationSeparator" w:id="0">
    <w:p w:rsidR="002E0016" w:rsidRDefault="002E00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45AB15"/>
    <w:docVar w:name="CoverBillType" w:val="b"/>
    <w:docVar w:name="docpath" w:val="L:\Council\bills\AGM\18545AB15.DOCX"/>
    <w:docVar w:name="dvBillNumber" w:val="371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E001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05483"/>
    <w:rsid w:val="002321B6"/>
    <w:rsid w:val="00250967"/>
    <w:rsid w:val="002543C8"/>
    <w:rsid w:val="0025541D"/>
    <w:rsid w:val="00284AAE"/>
    <w:rsid w:val="002D5F84"/>
    <w:rsid w:val="002E0016"/>
    <w:rsid w:val="002E5912"/>
    <w:rsid w:val="00301B21"/>
    <w:rsid w:val="00325348"/>
    <w:rsid w:val="0032732C"/>
    <w:rsid w:val="00336AD0"/>
    <w:rsid w:val="0037079A"/>
    <w:rsid w:val="003C4DAB"/>
    <w:rsid w:val="003D01E8"/>
    <w:rsid w:val="003D3B75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1929"/>
    <w:rsid w:val="00734F00"/>
    <w:rsid w:val="007617B1"/>
    <w:rsid w:val="00797C8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3E1A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77BC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F2D500-F987-49B7-89B8-553FE6F1D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7C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C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2194A-D130-416E-9DEA-2270E0827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80E7341A.dotm</Template>
  <TotalTime>0</TotalTime>
  <Pages>1</Pages>
  <Words>166</Words>
  <Characters>867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3718 Text of Previous Version (Feb. 25, 2015) - South Carolina Legislature Online</dc:title>
  <dc:creator>angiemorgan</dc:creator>
  <cp:lastModifiedBy>N Cumfer</cp:lastModifiedBy>
  <cp:revision>2</cp:revision>
  <cp:lastPrinted>2015-02-18T14:51:00Z</cp:lastPrinted>
  <dcterms:created xsi:type="dcterms:W3CDTF">2015-02-25T16:31:00Z</dcterms:created>
  <dcterms:modified xsi:type="dcterms:W3CDTF">2015-02-25T16:31:00Z</dcterms:modified>
</cp:coreProperties>
</file>