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23A" w:rsidRDefault="00A112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1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F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1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439D">
        <w:t xml:space="preserve">EXTEND THE PRIVILEGE OF THE FLOOR OF THE SOUTH CAROLINA HOUSE OF REPRESENTATIVES TO THE </w:t>
      </w:r>
      <w:r w:rsidR="007A0347">
        <w:t>SPARTANBURG CHRISTIAN ACADEMY BOYS AND GIRLS CROSS COUNTRY TEAMS</w:t>
      </w:r>
      <w:r w:rsidR="00BE439D">
        <w:t>, COACH, AND SCHOOL OFFICIALS, AT A DATE AND TIME TO BE DETERMINED BY THE SPEAKER, FOR THE PURPOSE OF RECOGNIZING AND COMMENDING THEM ON WINNING THE 201</w:t>
      </w:r>
      <w:r w:rsidR="007A0347">
        <w:t>4</w:t>
      </w:r>
      <w:r w:rsidR="00BE439D">
        <w:t xml:space="preserve"> SCISA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2FF8" w:rsidRDefault="00282F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2FF8" w:rsidRDefault="00282F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7BE" w:rsidRDefault="00282FF8" w:rsidP="00C64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EE7">
        <w:t xml:space="preserve"> the privilege of the floor of the South Carolina House of Representatives be extended to the </w:t>
      </w:r>
      <w:r w:rsidR="00C647BE">
        <w:t>Spartanburg Christian Academy boys and girls cross country teams, coach, and school officials, at a date and time to be determined by the Speaker, for the purpose of recognizing and commending them on winning the 2014 SCISA Class AA State Championship title.</w:t>
      </w:r>
    </w:p>
    <w:p w:rsidR="000840D0" w:rsidRDefault="00B45C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123A" w:rsidRDefault="00A1123A" w:rsidP="00A1123A">
      <w:pPr>
        <w:suppressAutoHyphens/>
      </w:pPr>
    </w:p>
    <w:sectPr w:rsidR="00A1123A" w:rsidSect="00A112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FF8" w:rsidRDefault="00282FF8" w:rsidP="009F0C77">
      <w:r>
        <w:separator/>
      </w:r>
    </w:p>
  </w:endnote>
  <w:endnote w:type="continuationSeparator" w:id="0">
    <w:p w:rsidR="00282FF8" w:rsidRDefault="00282F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E7F105-5FA6-4ADE-94F7-E178BCF59EF6}"/>
    <w:embedBold r:id="rId2" w:fontKey="{24A1D9F0-C2A0-4415-94C3-78E24DD42E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85579F-F6E7-4EF8-A2D0-23A83E418D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D5E4C9-D424-4E9B-B0EA-8A9268168B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0D0" w:rsidRPr="00A1123A" w:rsidRDefault="00A1123A" w:rsidP="00A11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FF8" w:rsidRDefault="00282FF8" w:rsidP="009F0C77">
      <w:r>
        <w:separator/>
      </w:r>
    </w:p>
  </w:footnote>
  <w:footnote w:type="continuationSeparator" w:id="0">
    <w:p w:rsidR="00282FF8" w:rsidRDefault="00282F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7AB15"/>
    <w:docVar w:name="CoverBillType" w:val="r"/>
    <w:docVar w:name="docpath" w:val="L:\Council\bills\RM\1147AB15.DOCX"/>
    <w:docVar w:name="dvBillNumber" w:val="37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2FF8"/>
    <w:rsid w:val="00011869"/>
    <w:rsid w:val="00015CD6"/>
    <w:rsid w:val="000840D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2FF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17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034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123A"/>
    <w:rsid w:val="00A41684"/>
    <w:rsid w:val="00A64E80"/>
    <w:rsid w:val="00A72BCD"/>
    <w:rsid w:val="00A741D9"/>
    <w:rsid w:val="00A833AB"/>
    <w:rsid w:val="00A9741D"/>
    <w:rsid w:val="00AD4B17"/>
    <w:rsid w:val="00B412D4"/>
    <w:rsid w:val="00B45C92"/>
    <w:rsid w:val="00BE3C22"/>
    <w:rsid w:val="00BE439D"/>
    <w:rsid w:val="00C0345E"/>
    <w:rsid w:val="00C3483A"/>
    <w:rsid w:val="00C647BE"/>
    <w:rsid w:val="00C74E9D"/>
    <w:rsid w:val="00C82FD3"/>
    <w:rsid w:val="00C92819"/>
    <w:rsid w:val="00CC6B7B"/>
    <w:rsid w:val="00CD2089"/>
    <w:rsid w:val="00D51EE7"/>
    <w:rsid w:val="00D73A67"/>
    <w:rsid w:val="00D970A9"/>
    <w:rsid w:val="00DD3498"/>
    <w:rsid w:val="00DF3845"/>
    <w:rsid w:val="00E22103"/>
    <w:rsid w:val="00E41911"/>
    <w:rsid w:val="00E92EEF"/>
    <w:rsid w:val="00EF2368"/>
    <w:rsid w:val="00F24442"/>
    <w:rsid w:val="00F25AA3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A16B59-FCDF-48D7-8834-F6366FCC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913DB-3ED8-4672-8CF5-FFDDC809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130</Words>
  <Characters>656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3740 Text of Previous Version (Mar. 3, 2015) - South Carolina Legislature Online</dc:title>
  <dc:creator>McDowell</dc:creator>
  <cp:lastModifiedBy>N Cumfer</cp:lastModifiedBy>
  <cp:revision>2</cp:revision>
  <dcterms:created xsi:type="dcterms:W3CDTF">2015-03-03T18:01:00Z</dcterms:created>
  <dcterms:modified xsi:type="dcterms:W3CDTF">2015-03-03T18:01:00Z</dcterms:modified>
</cp:coreProperties>
</file>