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8FE" w:rsidRDefault="003F3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8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PROCEDURES FOR CONTESTED CASES, DESIGNATED AS REGULATION DOCUMENT NUMBER 4466, PURSUANT TO THE PROVISIONS OF ARTICLE 1, CHAPTER 23, TITLE 1 OF THE 1976 CODE.</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Procedures for Contested Cases, designated as Regulation Document Number 4466, and submitted to the General Assembly pursuant to the provisions of Article 1, Chapter 23, Title 1 of the 1976 Code, are approved.</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4D57">
        <w:t>2</w:t>
      </w:r>
      <w:r>
        <w:t>.</w:t>
      </w:r>
      <w:r>
        <w:tab/>
        <w:t>This joint resolution takes effect upon approval by the Governor.</w:t>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728EF" w:rsidRPr="006367A3" w:rsidRDefault="00A74D57"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F728EF" w:rsidRPr="006367A3">
        <w:t>djudicatory hearings as prescribed in R.61</w:t>
      </w:r>
      <w:r w:rsidR="00F728EF" w:rsidRPr="006367A3">
        <w:noBreakHyphen/>
        <w:t>72 no longer occur due to the statutory creation of the Administrative Law Court (“ALC”) and 1976 Code Section 44</w:t>
      </w:r>
      <w:r w:rsidR="00F728EF" w:rsidRPr="006367A3">
        <w:noBreakHyphen/>
        <w:t>1</w:t>
      </w:r>
      <w:r w:rsidR="00F728EF" w:rsidRPr="006367A3">
        <w:noBreakHyphen/>
        <w:t>60 providing for ALC review of final agency decisions. As such, R.61</w:t>
      </w:r>
      <w:r w:rsidR="00F728EF" w:rsidRPr="006367A3">
        <w:noBreakHyphen/>
        <w:t>72 has no legal effect and is no longer needed.</w:t>
      </w:r>
    </w:p>
    <w:p w:rsidR="00F728EF" w:rsidRPr="006367A3"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8EF" w:rsidRPr="006367A3"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367A3">
        <w:t xml:space="preserve">A Notice of Drafting for this proposed repeal was published in the </w:t>
      </w:r>
      <w:r w:rsidRPr="006367A3">
        <w:rPr>
          <w:i/>
        </w:rPr>
        <w:t>State Register</w:t>
      </w:r>
      <w:r w:rsidRPr="006367A3">
        <w:t xml:space="preserve"> on April 25, 2014. </w:t>
      </w:r>
    </w:p>
    <w:p w:rsidR="00C554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F38FE" w:rsidRDefault="003F38FE" w:rsidP="003F38FE">
      <w:pPr>
        <w:suppressAutoHyphens/>
      </w:pPr>
    </w:p>
    <w:sectPr w:rsidR="003F38FE" w:rsidSect="003F38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EF" w:rsidRDefault="00F728EF" w:rsidP="009F0C77">
      <w:r>
        <w:separator/>
      </w:r>
    </w:p>
  </w:endnote>
  <w:endnote w:type="continuationSeparator" w:id="0">
    <w:p w:rsidR="00F728EF" w:rsidRDefault="00F728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F4F89F-A8B1-4CF0-BAFD-1DE1C5DF6052}"/>
    <w:embedBold r:id="rId2" w:fontKey="{43186F87-93BC-45CB-983F-6AA35CBCC51E}"/>
    <w:embedItalic r:id="rId3" w:fontKey="{F0C2BB36-9908-48E4-990D-FD7169CB26F3}"/>
  </w:font>
  <w:font w:name="Calibri">
    <w:panose1 w:val="020F0502020204030204"/>
    <w:charset w:val="00"/>
    <w:family w:val="swiss"/>
    <w:pitch w:val="variable"/>
    <w:sig w:usb0="E10002FF" w:usb1="4000ACFF" w:usb2="00000009" w:usb3="00000000" w:csb0="0000019F" w:csb1="00000000"/>
    <w:embedRegular r:id="rId4" w:fontKey="{3146AD97-0892-41C3-8735-6F370B73495D}"/>
  </w:font>
  <w:font w:name="Segoe UI">
    <w:panose1 w:val="020B0502040204020203"/>
    <w:charset w:val="00"/>
    <w:family w:val="swiss"/>
    <w:pitch w:val="variable"/>
    <w:sig w:usb0="E10022FF" w:usb1="C000E47F" w:usb2="00000029" w:usb3="00000000" w:csb0="000001DF" w:csb1="00000000"/>
    <w:embedRegular r:id="rId5" w:fontKey="{C37C7FA2-973C-448C-8591-D7C1FBF49EF5}"/>
  </w:font>
  <w:font w:name="Cambria">
    <w:panose1 w:val="02040503050406030204"/>
    <w:charset w:val="00"/>
    <w:family w:val="roman"/>
    <w:pitch w:val="variable"/>
    <w:sig w:usb0="E00002FF" w:usb1="400004FF" w:usb2="00000000" w:usb3="00000000" w:csb0="0000019F" w:csb1="00000000"/>
    <w:embedRegular r:id="rId6" w:fontKey="{175679DD-6BF1-49A9-ADCD-7739D32C6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7D" w:rsidRPr="003F38FE" w:rsidRDefault="003F38FE" w:rsidP="003F38FE">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EF" w:rsidRDefault="00F728EF" w:rsidP="009F0C77">
      <w:r>
        <w:separator/>
      </w:r>
    </w:p>
  </w:footnote>
  <w:footnote w:type="continuationSeparator" w:id="0">
    <w:p w:rsidR="00F728EF" w:rsidRDefault="00F728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8CZ15"/>
    <w:docVar w:name="CoverBillType" w:val="a"/>
    <w:docVar w:name="docpath" w:val="L:\Council\bills\DBS\31208CZ15.DOCX"/>
    <w:docVar w:name="dvBillNumber" w:val="3748"/>
    <w:docVar w:name="dvBillNumberPrefix" w:val="H. "/>
    <w:docVar w:name="dvOriginalBody" w:val="House"/>
    <w:docVar w:name="dvSteno" w:val="DBS"/>
    <w:docVar w:name="NameofBody" w:val="h"/>
    <w:docVar w:name="vgroup2" w:val="Council"/>
  </w:docVars>
  <w:rsids>
    <w:rsidRoot w:val="00F728E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8FE"/>
    <w:rsid w:val="003F6D79"/>
    <w:rsid w:val="00414998"/>
    <w:rsid w:val="0041760A"/>
    <w:rsid w:val="00417C01"/>
    <w:rsid w:val="004403BD"/>
    <w:rsid w:val="00461441"/>
    <w:rsid w:val="004809EE"/>
    <w:rsid w:val="004E7D54"/>
    <w:rsid w:val="005273C6"/>
    <w:rsid w:val="00530A69"/>
    <w:rsid w:val="00545593"/>
    <w:rsid w:val="00577C6C"/>
    <w:rsid w:val="005A4A74"/>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4D57"/>
    <w:rsid w:val="00A833AB"/>
    <w:rsid w:val="00A9741D"/>
    <w:rsid w:val="00AD4B17"/>
    <w:rsid w:val="00B412D4"/>
    <w:rsid w:val="00BE3C22"/>
    <w:rsid w:val="00C0345E"/>
    <w:rsid w:val="00C3483A"/>
    <w:rsid w:val="00C5547D"/>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28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34C09-E7B1-4FDF-A1C9-F8FB58D9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D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50649-EC9F-4AD9-BFF4-E1E05C04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1</Pages>
  <Words>186</Words>
  <Characters>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3748 Text of Previous Version (Mar. 3, 2015) - South Carolina Legislature Online</dc:title>
  <dc:creator>DeirdreBrevardSmith</dc:creator>
  <cp:lastModifiedBy>N Cumfer</cp:lastModifiedBy>
  <cp:revision>2</cp:revision>
  <cp:lastPrinted>2015-02-25T16:48:00Z</cp:lastPrinted>
  <dcterms:created xsi:type="dcterms:W3CDTF">2015-03-03T18:03:00Z</dcterms:created>
  <dcterms:modified xsi:type="dcterms:W3CDTF">2015-03-03T18:03:00Z</dcterms:modified>
</cp:coreProperties>
</file>