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152" w:rsidRDefault="005B51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B5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440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5626" w:rsidRDefault="00C4210B" w:rsidP="00A556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4823BB">
        <w:t xml:space="preserve">RECOGNIZE AND CONGRATULATE THE </w:t>
      </w:r>
      <w:r w:rsidR="004823BB" w:rsidRPr="00AB715D">
        <w:rPr>
          <w:color w:val="000000" w:themeColor="text1"/>
          <w:u w:color="000000" w:themeColor="text1"/>
        </w:rPr>
        <w:t>HUNTER</w:t>
      </w:r>
      <w:r w:rsidR="00DA09ED">
        <w:rPr>
          <w:color w:val="000000" w:themeColor="text1"/>
          <w:u w:color="000000" w:themeColor="text1"/>
        </w:rPr>
        <w:noBreakHyphen/>
      </w:r>
      <w:r w:rsidR="004823BB" w:rsidRPr="00AB715D">
        <w:rPr>
          <w:color w:val="000000" w:themeColor="text1"/>
          <w:u w:color="000000" w:themeColor="text1"/>
        </w:rPr>
        <w:t>KINARD</w:t>
      </w:r>
      <w:r w:rsidR="00DA09ED">
        <w:rPr>
          <w:color w:val="000000" w:themeColor="text1"/>
          <w:u w:color="000000" w:themeColor="text1"/>
        </w:rPr>
        <w:noBreakHyphen/>
      </w:r>
      <w:r w:rsidR="004823BB" w:rsidRPr="00AB715D">
        <w:rPr>
          <w:color w:val="000000" w:themeColor="text1"/>
          <w:u w:color="000000" w:themeColor="text1"/>
        </w:rPr>
        <w:t>TYLER</w:t>
      </w:r>
      <w:r w:rsidR="004823BB">
        <w:t xml:space="preserve"> HIGH SCHOOL FOOTBALL TEAM AND ITS FINE COACHES ON THEIR IMPRESSIVE WIN OF THE 2014 CLASS A DIVISION II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3AAA" w:rsidRDefault="006F4406" w:rsidP="00C73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73AAA">
        <w:t xml:space="preserve">supremely ready for the challenge, the </w:t>
      </w:r>
      <w:r w:rsidR="00750138" w:rsidRPr="00AB715D">
        <w:rPr>
          <w:color w:val="000000" w:themeColor="text1"/>
          <w:u w:color="000000" w:themeColor="text1"/>
        </w:rPr>
        <w:t>Hunter</w:t>
      </w:r>
      <w:r w:rsidR="00DA09ED">
        <w:rPr>
          <w:color w:val="000000" w:themeColor="text1"/>
          <w:u w:color="000000" w:themeColor="text1"/>
        </w:rPr>
        <w:noBreakHyphen/>
      </w:r>
      <w:r w:rsidR="00750138" w:rsidRPr="00AB715D">
        <w:rPr>
          <w:color w:val="000000" w:themeColor="text1"/>
          <w:u w:color="000000" w:themeColor="text1"/>
        </w:rPr>
        <w:t>Kinard</w:t>
      </w:r>
      <w:r w:rsidR="00DA09ED">
        <w:rPr>
          <w:color w:val="000000" w:themeColor="text1"/>
          <w:u w:color="000000" w:themeColor="text1"/>
        </w:rPr>
        <w:noBreakHyphen/>
      </w:r>
      <w:r w:rsidR="00750138" w:rsidRPr="00AB715D">
        <w:rPr>
          <w:color w:val="000000" w:themeColor="text1"/>
          <w:u w:color="000000" w:themeColor="text1"/>
        </w:rPr>
        <w:t>Tyler</w:t>
      </w:r>
      <w:r w:rsidR="00C73AAA">
        <w:t xml:space="preserve"> </w:t>
      </w:r>
      <w:r w:rsidR="00FD66AA">
        <w:t>(H</w:t>
      </w:r>
      <w:r w:rsidR="00DA09ED">
        <w:noBreakHyphen/>
      </w:r>
      <w:r w:rsidR="00FD66AA">
        <w:t>K</w:t>
      </w:r>
      <w:r w:rsidR="00DA09ED">
        <w:noBreakHyphen/>
      </w:r>
      <w:r w:rsidR="00FD66AA">
        <w:t xml:space="preserve">T) </w:t>
      </w:r>
      <w:r w:rsidR="00C73AAA">
        <w:t xml:space="preserve">High School football team drove past </w:t>
      </w:r>
      <w:r w:rsidR="00750138">
        <w:t>Lake View</w:t>
      </w:r>
      <w:r w:rsidR="00C73AAA">
        <w:t xml:space="preserve"> 4</w:t>
      </w:r>
      <w:r w:rsidR="00750138">
        <w:t>2</w:t>
      </w:r>
      <w:r w:rsidR="00DA09ED">
        <w:noBreakHyphen/>
      </w:r>
      <w:r w:rsidR="00750138">
        <w:t>28</w:t>
      </w:r>
      <w:r w:rsidR="00C73AAA">
        <w:t xml:space="preserve"> to capture the 2014 Class A</w:t>
      </w:r>
      <w:r w:rsidR="00750138">
        <w:t xml:space="preserve"> </w:t>
      </w:r>
      <w:r w:rsidR="00C73AAA">
        <w:t xml:space="preserve">Division II State Championship, held on </w:t>
      </w:r>
      <w:r w:rsidR="00750138">
        <w:t>November 28, 2014</w:t>
      </w:r>
      <w:r w:rsidR="00C73AAA">
        <w:t>; and</w:t>
      </w:r>
    </w:p>
    <w:p w:rsidR="00C73AAA" w:rsidRDefault="00C73AAA" w:rsidP="00C73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C3E41" w:rsidRDefault="00C73AAA" w:rsidP="00C73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D66AA">
        <w:t>the s</w:t>
      </w:r>
      <w:r w:rsidRPr="0084101E">
        <w:t>tadium</w:t>
      </w:r>
      <w:r>
        <w:t xml:space="preserve"> echoed with the cheers of exuberant </w:t>
      </w:r>
      <w:r w:rsidR="008C3E41">
        <w:t>H</w:t>
      </w:r>
      <w:r w:rsidR="00DA09ED">
        <w:noBreakHyphen/>
      </w:r>
      <w:r w:rsidR="008C3E41">
        <w:t>K</w:t>
      </w:r>
      <w:r w:rsidR="00DA09ED">
        <w:noBreakHyphen/>
      </w:r>
      <w:r w:rsidR="008C3E41">
        <w:t>T</w:t>
      </w:r>
      <w:r>
        <w:t xml:space="preserve"> fans, pleased to see their confident predictions of victory realized as a satisfying end to an excellent </w:t>
      </w:r>
      <w:r w:rsidR="008C3E41">
        <w:t>13</w:t>
      </w:r>
      <w:r w:rsidR="00DA09ED">
        <w:noBreakHyphen/>
      </w:r>
      <w:r w:rsidR="008C3E41">
        <w:t xml:space="preserve">2 </w:t>
      </w:r>
      <w:r>
        <w:t>season</w:t>
      </w:r>
      <w:r w:rsidR="008C3E41">
        <w:t>; and</w:t>
      </w:r>
    </w:p>
    <w:p w:rsidR="008C3E41" w:rsidRDefault="008C3E41" w:rsidP="00C73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73AAA" w:rsidRDefault="008C3E41" w:rsidP="00C73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win made it back</w:t>
      </w:r>
      <w:r w:rsidR="00DA09ED">
        <w:noBreakHyphen/>
      </w:r>
      <w:r>
        <w:t>to</w:t>
      </w:r>
      <w:r w:rsidR="00DA09ED">
        <w:noBreakHyphen/>
      </w:r>
      <w:r>
        <w:t xml:space="preserve">back state titles for the Trojans. </w:t>
      </w:r>
      <w:r w:rsidR="00C73AAA">
        <w:t xml:space="preserve">By the end of the </w:t>
      </w:r>
      <w:r>
        <w:t>championship</w:t>
      </w:r>
      <w:r w:rsidR="00C73AAA">
        <w:t xml:space="preserve"> game, the</w:t>
      </w:r>
      <w:r>
        <w:t>ir</w:t>
      </w:r>
      <w:r w:rsidR="00C73AAA">
        <w:t xml:space="preserve"> many admirers were already looking with anticipation toward a </w:t>
      </w:r>
      <w:r>
        <w:t>rep</w:t>
      </w:r>
      <w:r w:rsidR="00C73AAA">
        <w:t>eat performance next year; and</w:t>
      </w:r>
    </w:p>
    <w:p w:rsidR="00C73AAA" w:rsidRDefault="00C73AAA" w:rsidP="00C73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73AAA" w:rsidRDefault="00C73AAA" w:rsidP="00C73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Coach </w:t>
      </w:r>
      <w:r w:rsidR="00E639D9">
        <w:rPr>
          <w:rFonts w:eastAsiaTheme="minorHAnsi"/>
          <w:color w:val="000000" w:themeColor="text1"/>
          <w:szCs w:val="22"/>
          <w:u w:color="000000" w:themeColor="text1"/>
        </w:rPr>
        <w:t>Dan Holland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his dedicated </w:t>
      </w:r>
      <w:r w:rsidR="00E639D9">
        <w:rPr>
          <w:rFonts w:eastAsiaTheme="minorHAnsi"/>
          <w:color w:val="000000" w:themeColor="text1"/>
          <w:szCs w:val="22"/>
          <w:u w:color="000000" w:themeColor="text1"/>
        </w:rPr>
        <w:t>assistants, Jarvis Davis, Leon Hammond, and Dedric Tisdale,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have built their football program into championship </w:t>
      </w:r>
      <w:r w:rsidR="00363CB1">
        <w:rPr>
          <w:rFonts w:eastAsiaTheme="minorHAnsi"/>
          <w:color w:val="000000" w:themeColor="text1"/>
          <w:szCs w:val="22"/>
          <w:u w:color="000000" w:themeColor="text1"/>
        </w:rPr>
        <w:t xml:space="preserve">caliber and trained their team </w:t>
      </w:r>
      <w:r>
        <w:rPr>
          <w:rFonts w:eastAsiaTheme="minorHAnsi"/>
          <w:color w:val="000000" w:themeColor="text1"/>
          <w:szCs w:val="22"/>
          <w:u w:color="000000" w:themeColor="text1"/>
        </w:rPr>
        <w:t>not to settle for second best; and</w:t>
      </w:r>
    </w:p>
    <w:p w:rsidR="00F03BDA" w:rsidRDefault="00F03BDA" w:rsidP="00C73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03BDA" w:rsidRPr="00AB715D" w:rsidRDefault="00F03BDA" w:rsidP="00F03B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D2CE4">
        <w:rPr>
          <w:color w:val="000000" w:themeColor="text1"/>
          <w:u w:color="000000" w:themeColor="text1"/>
        </w:rPr>
        <w:t>during</w:t>
      </w:r>
      <w:r>
        <w:rPr>
          <w:color w:val="000000" w:themeColor="text1"/>
          <w:u w:color="000000" w:themeColor="text1"/>
        </w:rPr>
        <w:t xml:space="preserve"> the game, </w:t>
      </w:r>
      <w:r w:rsidRPr="00AB715D">
        <w:rPr>
          <w:color w:val="000000" w:themeColor="text1"/>
          <w:u w:color="000000" w:themeColor="text1"/>
        </w:rPr>
        <w:t>Jarius Jenkins ran for 132 yards and three touchdowns</w:t>
      </w:r>
      <w:r>
        <w:rPr>
          <w:color w:val="000000" w:themeColor="text1"/>
          <w:u w:color="000000" w:themeColor="text1"/>
        </w:rPr>
        <w:t xml:space="preserve">, while </w:t>
      </w:r>
      <w:r w:rsidRPr="00AB715D">
        <w:rPr>
          <w:color w:val="000000" w:themeColor="text1"/>
          <w:u w:color="000000" w:themeColor="text1"/>
        </w:rPr>
        <w:t>Darius Hammonds had three touchdowns, 107 yards receiving</w:t>
      </w:r>
      <w:r>
        <w:rPr>
          <w:color w:val="000000" w:themeColor="text1"/>
          <w:u w:color="000000" w:themeColor="text1"/>
        </w:rPr>
        <w:t>,</w:t>
      </w:r>
      <w:r w:rsidRPr="00AB715D">
        <w:rPr>
          <w:color w:val="000000" w:themeColor="text1"/>
          <w:u w:color="000000" w:themeColor="text1"/>
        </w:rPr>
        <w:t xml:space="preserve"> and 136 return yards for H</w:t>
      </w:r>
      <w:r w:rsidR="00DA09E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K</w:t>
      </w:r>
      <w:r w:rsidR="00DA09E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T; and</w:t>
      </w:r>
    </w:p>
    <w:p w:rsidR="00F03BDA" w:rsidRDefault="00F03BDA" w:rsidP="00C73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73AAA" w:rsidRDefault="00D372FF" w:rsidP="00C73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W</w:t>
      </w:r>
      <w:r w:rsidR="00C73AAA">
        <w:t xml:space="preserve">hereas, the </w:t>
      </w:r>
      <w:r w:rsidR="008C2237">
        <w:t>Trojans</w:t>
      </w:r>
      <w:r w:rsidR="00C73AAA">
        <w:t xml:space="preserve"> have brought great pride and recognition to their school and community, and the House </w:t>
      </w:r>
      <w:r w:rsidR="008C2237">
        <w:t xml:space="preserve">is </w:t>
      </w:r>
      <w:r w:rsidR="00C73AAA">
        <w:t>pleased to have this opportunity to recognize such an outstanding group of young athletes. Now, therefore,</w:t>
      </w:r>
    </w:p>
    <w:p w:rsidR="00C73AAA" w:rsidRDefault="00C73AAA" w:rsidP="00C73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3AAA" w:rsidRDefault="00C73AAA" w:rsidP="00C73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73AAA" w:rsidRDefault="00C73AAA" w:rsidP="00C73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5A02" w:rsidRDefault="00C73AAA" w:rsidP="00EB5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EB5A02">
        <w:t>recognize and congratulate the H</w:t>
      </w:r>
      <w:r w:rsidR="00EB5A02" w:rsidRPr="00AB715D">
        <w:rPr>
          <w:color w:val="000000" w:themeColor="text1"/>
          <w:u w:color="000000" w:themeColor="text1"/>
        </w:rPr>
        <w:t>unter</w:t>
      </w:r>
      <w:r w:rsidR="00DA09ED">
        <w:rPr>
          <w:color w:val="000000" w:themeColor="text1"/>
          <w:u w:color="000000" w:themeColor="text1"/>
        </w:rPr>
        <w:noBreakHyphen/>
      </w:r>
      <w:r w:rsidR="00EB5A02">
        <w:rPr>
          <w:color w:val="000000" w:themeColor="text1"/>
          <w:u w:color="000000" w:themeColor="text1"/>
        </w:rPr>
        <w:t>K</w:t>
      </w:r>
      <w:r w:rsidR="00EB5A02" w:rsidRPr="00AB715D">
        <w:rPr>
          <w:color w:val="000000" w:themeColor="text1"/>
          <w:u w:color="000000" w:themeColor="text1"/>
        </w:rPr>
        <w:t>inard</w:t>
      </w:r>
      <w:r w:rsidR="00DA09ED">
        <w:rPr>
          <w:color w:val="000000" w:themeColor="text1"/>
          <w:u w:color="000000" w:themeColor="text1"/>
        </w:rPr>
        <w:noBreakHyphen/>
      </w:r>
      <w:r w:rsidR="00EB5A02">
        <w:rPr>
          <w:color w:val="000000" w:themeColor="text1"/>
          <w:u w:color="000000" w:themeColor="text1"/>
        </w:rPr>
        <w:t>T</w:t>
      </w:r>
      <w:r w:rsidR="00EB5A02" w:rsidRPr="00AB715D">
        <w:rPr>
          <w:color w:val="000000" w:themeColor="text1"/>
          <w:u w:color="000000" w:themeColor="text1"/>
        </w:rPr>
        <w:t>yler</w:t>
      </w:r>
      <w:r w:rsidR="00EB5A02">
        <w:t xml:space="preserve"> High School football team and its fine coaches on their impressive win of the 2014 Class A Division II State Championship title.</w:t>
      </w:r>
    </w:p>
    <w:p w:rsidR="00C73AAA" w:rsidRDefault="00C73AAA" w:rsidP="00C73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73AAA" w:rsidRDefault="00C73AAA" w:rsidP="00C73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352799">
        <w:t>Ernest Holiday</w:t>
      </w:r>
      <w:r>
        <w:t xml:space="preserve"> and Coach </w:t>
      </w:r>
      <w:r w:rsidR="00EB5A02">
        <w:t>Dan Holland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t xml:space="preserve">of </w:t>
      </w:r>
      <w:r w:rsidR="00EB5A02">
        <w:t>H</w:t>
      </w:r>
      <w:r w:rsidR="00EB5A02" w:rsidRPr="00AB715D">
        <w:rPr>
          <w:color w:val="000000" w:themeColor="text1"/>
          <w:u w:color="000000" w:themeColor="text1"/>
        </w:rPr>
        <w:t>unter</w:t>
      </w:r>
      <w:r w:rsidR="00DA09ED">
        <w:rPr>
          <w:color w:val="000000" w:themeColor="text1"/>
          <w:u w:color="000000" w:themeColor="text1"/>
        </w:rPr>
        <w:noBreakHyphen/>
      </w:r>
      <w:r w:rsidR="00EB5A02">
        <w:rPr>
          <w:color w:val="000000" w:themeColor="text1"/>
          <w:u w:color="000000" w:themeColor="text1"/>
        </w:rPr>
        <w:t>K</w:t>
      </w:r>
      <w:r w:rsidR="00EB5A02" w:rsidRPr="00AB715D">
        <w:rPr>
          <w:color w:val="000000" w:themeColor="text1"/>
          <w:u w:color="000000" w:themeColor="text1"/>
        </w:rPr>
        <w:t>inard</w:t>
      </w:r>
      <w:r w:rsidR="00DA09ED">
        <w:rPr>
          <w:color w:val="000000" w:themeColor="text1"/>
          <w:u w:color="000000" w:themeColor="text1"/>
        </w:rPr>
        <w:noBreakHyphen/>
      </w:r>
      <w:r w:rsidR="00EB5A02">
        <w:rPr>
          <w:color w:val="000000" w:themeColor="text1"/>
          <w:u w:color="000000" w:themeColor="text1"/>
        </w:rPr>
        <w:t>T</w:t>
      </w:r>
      <w:r w:rsidR="00EB5A02" w:rsidRPr="00AB715D">
        <w:rPr>
          <w:color w:val="000000" w:themeColor="text1"/>
          <w:u w:color="000000" w:themeColor="text1"/>
        </w:rPr>
        <w:t>yler</w:t>
      </w:r>
      <w:r w:rsidR="00EB5A02">
        <w:rPr>
          <w:color w:val="000000" w:themeColor="text1"/>
          <w:u w:color="000000" w:themeColor="text1"/>
        </w:rPr>
        <w:t xml:space="preserve"> High Sc</w:t>
      </w:r>
      <w:r>
        <w:t>hool.</w:t>
      </w:r>
    </w:p>
    <w:p w:rsidR="00F54062" w:rsidRDefault="00DA09E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B5152" w:rsidRDefault="005B5152" w:rsidP="005B5152">
      <w:pPr>
        <w:suppressAutoHyphens/>
      </w:pPr>
    </w:p>
    <w:sectPr w:rsidR="005B5152" w:rsidSect="005B515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1B23" w:rsidRDefault="00001B23" w:rsidP="009F0C77">
      <w:r>
        <w:separator/>
      </w:r>
    </w:p>
  </w:endnote>
  <w:endnote w:type="continuationSeparator" w:id="0">
    <w:p w:rsidR="00001B23" w:rsidRDefault="00001B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27BE60-B5D2-49DD-A6A1-29BD9896919D}"/>
    <w:embedBold r:id="rId2" w:fontKey="{2A977495-EBC3-481A-8025-28510A934A3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BF40970-5BDC-4689-A6D6-B572855118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C91DDE4-0103-4A60-BE98-4253031606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50A4" w:rsidRPr="005B5152" w:rsidRDefault="005B5152" w:rsidP="005B51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1B23" w:rsidRDefault="00001B23" w:rsidP="009F0C77">
      <w:r>
        <w:separator/>
      </w:r>
    </w:p>
  </w:footnote>
  <w:footnote w:type="continuationSeparator" w:id="0">
    <w:p w:rsidR="00001B23" w:rsidRDefault="00001B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59ZW15"/>
    <w:docVar w:name="CoverBillType" w:val="r"/>
    <w:docVar w:name="docpath" w:val="L:\Council\bills\RM\1159ZW15.DOCX"/>
    <w:docVar w:name="dvBillNumber" w:val="379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F4406"/>
    <w:rsid w:val="00001B23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2799"/>
    <w:rsid w:val="00363CB1"/>
    <w:rsid w:val="0037079A"/>
    <w:rsid w:val="00382C12"/>
    <w:rsid w:val="003C4DAB"/>
    <w:rsid w:val="003D01E8"/>
    <w:rsid w:val="003D2CE4"/>
    <w:rsid w:val="003E5288"/>
    <w:rsid w:val="003F6D79"/>
    <w:rsid w:val="0041760A"/>
    <w:rsid w:val="00417C01"/>
    <w:rsid w:val="004403BD"/>
    <w:rsid w:val="00461441"/>
    <w:rsid w:val="004809EE"/>
    <w:rsid w:val="004823BB"/>
    <w:rsid w:val="004A610B"/>
    <w:rsid w:val="004C3BEF"/>
    <w:rsid w:val="004E7D54"/>
    <w:rsid w:val="005273C6"/>
    <w:rsid w:val="00530A69"/>
    <w:rsid w:val="00545593"/>
    <w:rsid w:val="00577C6C"/>
    <w:rsid w:val="005B5152"/>
    <w:rsid w:val="005B6B6D"/>
    <w:rsid w:val="005C2FE2"/>
    <w:rsid w:val="005E2BC9"/>
    <w:rsid w:val="00605102"/>
    <w:rsid w:val="006121D7"/>
    <w:rsid w:val="006215AA"/>
    <w:rsid w:val="00627B06"/>
    <w:rsid w:val="006913C9"/>
    <w:rsid w:val="0069470D"/>
    <w:rsid w:val="006F4406"/>
    <w:rsid w:val="00734F00"/>
    <w:rsid w:val="00750138"/>
    <w:rsid w:val="007A70AE"/>
    <w:rsid w:val="007F387B"/>
    <w:rsid w:val="008362E8"/>
    <w:rsid w:val="008A1768"/>
    <w:rsid w:val="008C2237"/>
    <w:rsid w:val="008C3E41"/>
    <w:rsid w:val="008F0F33"/>
    <w:rsid w:val="008F4429"/>
    <w:rsid w:val="0094021A"/>
    <w:rsid w:val="009B44AF"/>
    <w:rsid w:val="009C6A0B"/>
    <w:rsid w:val="009F0C77"/>
    <w:rsid w:val="009F4DD1"/>
    <w:rsid w:val="00A41684"/>
    <w:rsid w:val="00A55626"/>
    <w:rsid w:val="00A64E80"/>
    <w:rsid w:val="00A72BCD"/>
    <w:rsid w:val="00A73BA9"/>
    <w:rsid w:val="00A741D9"/>
    <w:rsid w:val="00A833AB"/>
    <w:rsid w:val="00A9741D"/>
    <w:rsid w:val="00AD4B17"/>
    <w:rsid w:val="00B412D4"/>
    <w:rsid w:val="00BE3C22"/>
    <w:rsid w:val="00C0345E"/>
    <w:rsid w:val="00C3483A"/>
    <w:rsid w:val="00C4210B"/>
    <w:rsid w:val="00C650A4"/>
    <w:rsid w:val="00C73AAA"/>
    <w:rsid w:val="00C74E9D"/>
    <w:rsid w:val="00C82FD3"/>
    <w:rsid w:val="00C92819"/>
    <w:rsid w:val="00CC6B7B"/>
    <w:rsid w:val="00CD2089"/>
    <w:rsid w:val="00D372FF"/>
    <w:rsid w:val="00D73A67"/>
    <w:rsid w:val="00D970A9"/>
    <w:rsid w:val="00DA09ED"/>
    <w:rsid w:val="00DF3845"/>
    <w:rsid w:val="00E41911"/>
    <w:rsid w:val="00E639D9"/>
    <w:rsid w:val="00E92EEF"/>
    <w:rsid w:val="00EB5A02"/>
    <w:rsid w:val="00EF2368"/>
    <w:rsid w:val="00F03BDA"/>
    <w:rsid w:val="00F24442"/>
    <w:rsid w:val="00F50AE3"/>
    <w:rsid w:val="00F54062"/>
    <w:rsid w:val="00F656BA"/>
    <w:rsid w:val="00F67CF1"/>
    <w:rsid w:val="00F840F0"/>
    <w:rsid w:val="00FB0D0D"/>
    <w:rsid w:val="00FB43B4"/>
    <w:rsid w:val="00FD66A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465200-99C4-40FE-A773-0341D8421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00B2F7-2E2B-4D2F-9056-3DC54253B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22D84F0C.dotm</Template>
  <TotalTime>0</TotalTime>
  <Pages>2</Pages>
  <Words>316</Words>
  <Characters>1708</Characters>
  <Application>Microsoft Office Word</Application>
  <DocSecurity>0</DocSecurity>
  <Lines>58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3791 Text of Previous Version (Mar. 5, 2015) - South Carolina Legislature Online</dc:title>
  <dc:creator>McDowell</dc:creator>
  <cp:lastModifiedBy>N Cumfer</cp:lastModifiedBy>
  <cp:revision>2</cp:revision>
  <dcterms:created xsi:type="dcterms:W3CDTF">2015-03-05T16:42:00Z</dcterms:created>
  <dcterms:modified xsi:type="dcterms:W3CDTF">2015-03-05T16:42:00Z</dcterms:modified>
</cp:coreProperties>
</file>