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248" w:rsidRDefault="00BA02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02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528C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0F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92B24">
        <w:t xml:space="preserve">CONGRATULATE 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35428A">
        <w:rPr>
          <w:rFonts w:eastAsiaTheme="minorHAnsi"/>
          <w:color w:val="000000" w:themeColor="text1"/>
          <w:szCs w:val="22"/>
          <w:u w:color="000000" w:themeColor="text1"/>
        </w:rPr>
        <w:t>ROCK HILL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WINNING THE 201</w:t>
      </w:r>
      <w:r w:rsidR="0035428A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5428A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492B24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92B24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932" w:rsidRDefault="005528C4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71932">
        <w:t xml:space="preserve">well prepared for the challenge, 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Class A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AA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Rock Hill Bearcats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won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their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eighteenth overall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tate championship 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on February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14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owning Fort Dorchester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45</w:t>
      </w:r>
      <w:r w:rsidR="005F13E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70CF3">
        <w:rPr>
          <w:rFonts w:eastAsiaTheme="minorHAnsi"/>
          <w:color w:val="000000" w:themeColor="text1"/>
          <w:szCs w:val="22"/>
          <w:u w:color="000000" w:themeColor="text1"/>
        </w:rPr>
        <w:t>24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71932" w:rsidRPr="007F3366">
        <w:rPr>
          <w:rFonts w:eastAsiaTheme="minorHAnsi"/>
          <w:color w:val="000000" w:themeColor="text1"/>
          <w:szCs w:val="22"/>
          <w:u w:color="000000" w:themeColor="text1"/>
        </w:rPr>
        <w:t>at Dreher High School</w:t>
      </w:r>
      <w:r w:rsidR="00C71932">
        <w:rPr>
          <w:rFonts w:eastAsiaTheme="minorHAnsi"/>
          <w:color w:val="000000" w:themeColor="text1"/>
          <w:szCs w:val="22"/>
          <w:u w:color="000000" w:themeColor="text1"/>
        </w:rPr>
        <w:t xml:space="preserve"> in Columbia; and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</w:t>
      </w:r>
      <w:r>
        <w:t xml:space="preserve">jubilant </w:t>
      </w:r>
      <w:r w:rsidR="00D90345">
        <w:t>Bearcat</w:t>
      </w:r>
      <w:r>
        <w:t xml:space="preserve"> fans cheering them on, the </w:t>
      </w:r>
      <w:r w:rsidR="00D90345">
        <w:t>R</w:t>
      </w:r>
      <w:r w:rsidR="00EA49FD">
        <w:t>o</w:t>
      </w:r>
      <w:r w:rsidR="00D90345">
        <w:t xml:space="preserve">ck Hill </w:t>
      </w:r>
      <w:r>
        <w:t>grapplers rolled through the tournament and pinned down the 201</w:t>
      </w:r>
      <w:r w:rsidR="00D90345">
        <w:t>5</w:t>
      </w:r>
      <w:r>
        <w:t xml:space="preserve"> title win. As the </w:t>
      </w:r>
      <w:r w:rsidR="00EA49FD">
        <w:t>Bearcats</w:t>
      </w:r>
      <w:r>
        <w:t xml:space="preserve"> accepted their trophy, supporters began making plans to watch their team </w:t>
      </w:r>
      <w:r w:rsidR="00EA49FD">
        <w:t xml:space="preserve">do it again </w:t>
      </w:r>
      <w:r>
        <w:t>next year; and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32" w:rsidRDefault="00C71932" w:rsidP="00CA36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a successful season, the </w:t>
      </w:r>
      <w:r w:rsidR="00CA3650">
        <w:t>Rock Hill</w:t>
      </w:r>
      <w:r>
        <w:t xml:space="preserve"> team grew increasingly more aware of how to put their talents to use and how to forge winning strategies implemented with a marked determination</w:t>
      </w:r>
      <w:r w:rsidR="00CA3650">
        <w:t xml:space="preserve">. They </w:t>
      </w:r>
      <w:r>
        <w:t xml:space="preserve">put their agility, strength, and perseverance to the test in the title </w:t>
      </w:r>
      <w:r w:rsidR="00CA3650">
        <w:t>match and made it two state crowns in a row;</w:t>
      </w:r>
      <w:r>
        <w:t xml:space="preserve"> and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1932" w:rsidRPr="00E20A85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such an impressive performance is not achieved by accident. Head Coach </w:t>
      </w:r>
      <w:r w:rsidR="008A6695">
        <w:rPr>
          <w:rFonts w:eastAsiaTheme="minorHAnsi"/>
          <w:color w:val="000000" w:themeColor="text1"/>
          <w:szCs w:val="22"/>
          <w:u w:color="000000" w:themeColor="text1"/>
        </w:rPr>
        <w:t>Cain Beard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ably assisted by </w:t>
      </w:r>
      <w:r w:rsidR="008A6695">
        <w:rPr>
          <w:rFonts w:eastAsiaTheme="minorHAnsi"/>
          <w:color w:val="000000" w:themeColor="text1"/>
          <w:szCs w:val="22"/>
          <w:u w:color="000000" w:themeColor="text1"/>
        </w:rPr>
        <w:t>Ryan Whitmore, Justin Williams, and David Strait</w:t>
      </w:r>
      <w:r>
        <w:rPr>
          <w:rFonts w:eastAsiaTheme="minorHAnsi"/>
          <w:color w:val="000000" w:themeColor="text1"/>
          <w:szCs w:val="22"/>
          <w:u w:color="000000" w:themeColor="text1"/>
        </w:rPr>
        <w:t>, masterfully molded his close</w:t>
      </w:r>
      <w:r w:rsidR="005F13E2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knit team into championship form, enabling the </w:t>
      </w:r>
      <w:r w:rsidR="003C4C98">
        <w:rPr>
          <w:rFonts w:eastAsiaTheme="minorHAnsi"/>
          <w:color w:val="000000" w:themeColor="text1"/>
          <w:szCs w:val="22"/>
          <w:u w:color="000000" w:themeColor="text1"/>
        </w:rPr>
        <w:t>Bearcats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hoist the title trophy once again; and </w:t>
      </w:r>
    </w:p>
    <w:p w:rsidR="00C71932" w:rsidRPr="00E20A85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take great pleasure in recognizing the young athletes of the </w:t>
      </w:r>
      <w:r w:rsidR="003C4C98">
        <w:t>Rock Hill</w:t>
      </w:r>
      <w:r>
        <w:t xml:space="preserve"> High School wrestling team and anticipate with interest learning of their continued praiseworthy achievements. Now, therefore,</w:t>
      </w: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32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71932" w:rsidRPr="00666108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3409E" w:rsidRDefault="00C71932" w:rsidP="00734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73409E">
        <w:t xml:space="preserve">congratulate 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members of the Rock Hill H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 xml:space="preserve"> superlative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salute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the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se athletes and their coaches on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winning the 2015 C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AAAA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73409E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71932" w:rsidRPr="00666108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1932" w:rsidRPr="00666108" w:rsidRDefault="00C71932" w:rsidP="00C71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Ozzie Ahl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3C4C98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3409E">
        <w:rPr>
          <w:rFonts w:eastAsiaTheme="minorHAnsi"/>
          <w:color w:val="000000" w:themeColor="text1"/>
          <w:szCs w:val="22"/>
          <w:u w:color="000000" w:themeColor="text1"/>
        </w:rPr>
        <w:t>Cain Beard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2D1055" w:rsidRDefault="005F13E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0248" w:rsidRDefault="00BA0248" w:rsidP="00BA0248">
      <w:pPr>
        <w:suppressAutoHyphens/>
      </w:pPr>
    </w:p>
    <w:sectPr w:rsidR="00BA0248" w:rsidSect="00BA02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8C4" w:rsidRDefault="005528C4" w:rsidP="009F0C77">
      <w:r>
        <w:separator/>
      </w:r>
    </w:p>
  </w:endnote>
  <w:endnote w:type="continuationSeparator" w:id="0">
    <w:p w:rsidR="005528C4" w:rsidRDefault="005528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030236-6698-4297-9285-A2FB17C7DC90}"/>
    <w:embedBold r:id="rId2" w:fontKey="{41D72015-80CB-4F25-B5BF-F078B5A61E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69C4A1D-86CE-47AD-A922-2A848D3524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57E4E1-FC83-4099-BFE9-D9D185481F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839" w:rsidRPr="00BA0248" w:rsidRDefault="00BA0248" w:rsidP="00BA02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8C4" w:rsidRDefault="005528C4" w:rsidP="009F0C77">
      <w:r>
        <w:separator/>
      </w:r>
    </w:p>
  </w:footnote>
  <w:footnote w:type="continuationSeparator" w:id="0">
    <w:p w:rsidR="005528C4" w:rsidRDefault="005528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AHB15"/>
    <w:docVar w:name="CoverBillType" w:val="r"/>
    <w:docVar w:name="docpath" w:val="L:\Council\bills\RM\1161AHB15.DOCX"/>
    <w:docVar w:name="dvBillNumber" w:val="380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528C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D1055"/>
    <w:rsid w:val="002E5912"/>
    <w:rsid w:val="00301B21"/>
    <w:rsid w:val="00325348"/>
    <w:rsid w:val="0032732C"/>
    <w:rsid w:val="00336AD0"/>
    <w:rsid w:val="0035428A"/>
    <w:rsid w:val="0037079A"/>
    <w:rsid w:val="003C4C98"/>
    <w:rsid w:val="003C4DAB"/>
    <w:rsid w:val="003D01E8"/>
    <w:rsid w:val="003E5288"/>
    <w:rsid w:val="003F6D79"/>
    <w:rsid w:val="0041760A"/>
    <w:rsid w:val="00417C01"/>
    <w:rsid w:val="00421839"/>
    <w:rsid w:val="004403BD"/>
    <w:rsid w:val="00461441"/>
    <w:rsid w:val="004809EE"/>
    <w:rsid w:val="00492B24"/>
    <w:rsid w:val="004E7D54"/>
    <w:rsid w:val="005273C6"/>
    <w:rsid w:val="00530A69"/>
    <w:rsid w:val="00545593"/>
    <w:rsid w:val="005528C4"/>
    <w:rsid w:val="00577C6C"/>
    <w:rsid w:val="005C2FE2"/>
    <w:rsid w:val="005E2BC9"/>
    <w:rsid w:val="005F13E2"/>
    <w:rsid w:val="00605102"/>
    <w:rsid w:val="006215AA"/>
    <w:rsid w:val="006913C9"/>
    <w:rsid w:val="0069470D"/>
    <w:rsid w:val="0073409E"/>
    <w:rsid w:val="00734F00"/>
    <w:rsid w:val="007A70AE"/>
    <w:rsid w:val="008362E8"/>
    <w:rsid w:val="0086652C"/>
    <w:rsid w:val="008A1768"/>
    <w:rsid w:val="008A6695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0CF3"/>
    <w:rsid w:val="00A72BCD"/>
    <w:rsid w:val="00A741D9"/>
    <w:rsid w:val="00A833AB"/>
    <w:rsid w:val="00A9741D"/>
    <w:rsid w:val="00AD4B17"/>
    <w:rsid w:val="00B412D4"/>
    <w:rsid w:val="00BA0248"/>
    <w:rsid w:val="00BE3C22"/>
    <w:rsid w:val="00C0345E"/>
    <w:rsid w:val="00C3483A"/>
    <w:rsid w:val="00C71932"/>
    <w:rsid w:val="00C74E9D"/>
    <w:rsid w:val="00C82FD3"/>
    <w:rsid w:val="00C92819"/>
    <w:rsid w:val="00CA3650"/>
    <w:rsid w:val="00CC6B7B"/>
    <w:rsid w:val="00CD2089"/>
    <w:rsid w:val="00D231CB"/>
    <w:rsid w:val="00D73A67"/>
    <w:rsid w:val="00D90345"/>
    <w:rsid w:val="00D970A9"/>
    <w:rsid w:val="00DF3845"/>
    <w:rsid w:val="00E41911"/>
    <w:rsid w:val="00E92EEF"/>
    <w:rsid w:val="00EA49FD"/>
    <w:rsid w:val="00EF2368"/>
    <w:rsid w:val="00F24442"/>
    <w:rsid w:val="00F50AE3"/>
    <w:rsid w:val="00F656BA"/>
    <w:rsid w:val="00F67CF1"/>
    <w:rsid w:val="00F776AE"/>
    <w:rsid w:val="00F840F0"/>
    <w:rsid w:val="00F90FED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CC9697-FEA2-4D5A-8B96-ECB4AE96E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908AA-1668-4C9C-94C1-0E3E3F4DC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22D84F0C.dotm</Template>
  <TotalTime>0</TotalTime>
  <Pages>2</Pages>
  <Words>322</Words>
  <Characters>1685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3800 Text of Previous Version (Mar. 5, 2015) - South Carolina Legislature Online</dc:title>
  <dc:creator>McDowell</dc:creator>
  <cp:lastModifiedBy>N Cumfer</cp:lastModifiedBy>
  <cp:revision>2</cp:revision>
  <dcterms:created xsi:type="dcterms:W3CDTF">2015-03-05T16:45:00Z</dcterms:created>
  <dcterms:modified xsi:type="dcterms:W3CDTF">2015-03-05T16:45:00Z</dcterms:modified>
</cp:coreProperties>
</file>