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81A" w:rsidRDefault="00B0681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6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0DA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64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40777B">
        <w:rPr>
          <w:color w:val="000000" w:themeColor="text1"/>
          <w:u w:color="000000" w:themeColor="text1"/>
        </w:rPr>
        <w:t>KEENAN HIGH</w:t>
      </w:r>
      <w:r>
        <w:rPr>
          <w:color w:val="000000" w:themeColor="text1"/>
          <w:u w:color="000000" w:themeColor="text1"/>
        </w:rPr>
        <w:t xml:space="preserve"> SCHOOL BOYS VARSITY</w:t>
      </w:r>
      <w:r w:rsidRPr="0040777B">
        <w:rPr>
          <w:color w:val="000000" w:themeColor="text1"/>
          <w:u w:color="000000" w:themeColor="text1"/>
        </w:rPr>
        <w:t xml:space="preserve"> BASKETBALL</w:t>
      </w:r>
      <w:r>
        <w:t xml:space="preserve"> TEAM OF </w:t>
      </w:r>
      <w:r w:rsidRPr="003564A1">
        <w:t>RICHLAND</w:t>
      </w:r>
      <w:r>
        <w:t xml:space="preserve"> COUNTY WITH THE TEAM COACHES AND SCHOOL OFFICIALS, AT A DATE AND TIME TO BE DETERMINED BY THE SPEAKER, FOR THE PURPOSE OF BEING RECOGNIZED AND COMMENDED FOR CAPTURING THE 2015 SOUTH CAROLINA CLASS 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0DAC" w:rsidRDefault="005F0D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0DAC" w:rsidRDefault="005F0D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DAC" w:rsidRDefault="005F0DAC" w:rsidP="00356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564A1">
        <w:t xml:space="preserve"> the privilege of the floor of the South Carolina House of Representatives be extended to the </w:t>
      </w:r>
      <w:r w:rsidR="003564A1" w:rsidRPr="0040777B">
        <w:rPr>
          <w:color w:val="000000" w:themeColor="text1"/>
          <w:u w:color="000000" w:themeColor="text1"/>
        </w:rPr>
        <w:t>Keenan High</w:t>
      </w:r>
      <w:r w:rsidR="003564A1">
        <w:rPr>
          <w:color w:val="000000" w:themeColor="text1"/>
          <w:u w:color="000000" w:themeColor="text1"/>
        </w:rPr>
        <w:t xml:space="preserve"> School boys varsity</w:t>
      </w:r>
      <w:r w:rsidR="003564A1" w:rsidRPr="0040777B">
        <w:rPr>
          <w:color w:val="000000" w:themeColor="text1"/>
          <w:u w:color="000000" w:themeColor="text1"/>
        </w:rPr>
        <w:t xml:space="preserve"> basketball</w:t>
      </w:r>
      <w:r w:rsidR="003564A1">
        <w:t xml:space="preserve"> team of Richland County with the team coaches and school officials, at a date and time to be determined by the Speaker, for the purpose of being recognized and commended for capturing the 2015 South Carolina Class AA State Championship title.</w:t>
      </w:r>
    </w:p>
    <w:p w:rsidR="00BA655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0681A" w:rsidRDefault="00B0681A" w:rsidP="00B0681A">
      <w:pPr>
        <w:suppressAutoHyphens/>
      </w:pPr>
    </w:p>
    <w:sectPr w:rsidR="00B0681A" w:rsidSect="00B068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4A1" w:rsidRDefault="003564A1" w:rsidP="009F0C77">
      <w:r>
        <w:separator/>
      </w:r>
    </w:p>
  </w:endnote>
  <w:endnote w:type="continuationSeparator" w:id="0">
    <w:p w:rsidR="003564A1" w:rsidRDefault="003564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A7F5B5-5135-4D71-90DD-3583CB42A787}"/>
    <w:embedBold r:id="rId2" w:fontKey="{C45F7375-31E3-4BF0-91D0-539909E250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41E1230-95CC-47AC-AB46-53E760E0D48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340D30B-8BFE-4DDC-A979-1A9E98A562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E7A048-A701-476A-9B73-04D3F39260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552" w:rsidRPr="00B0681A" w:rsidRDefault="00B0681A" w:rsidP="00B068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4A1" w:rsidRDefault="003564A1" w:rsidP="009F0C77">
      <w:r>
        <w:separator/>
      </w:r>
    </w:p>
  </w:footnote>
  <w:footnote w:type="continuationSeparator" w:id="0">
    <w:p w:rsidR="003564A1" w:rsidRDefault="003564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18AHB15"/>
    <w:docVar w:name="CoverBillType" w:val="r"/>
    <w:docVar w:name="docpath" w:val="L:\Council\bills\GM\24318AHB15.DOCX"/>
    <w:docVar w:name="dvBillNumber" w:val="38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F0DA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75F5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4A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0DAC"/>
    <w:rsid w:val="00605102"/>
    <w:rsid w:val="006215AA"/>
    <w:rsid w:val="006913C9"/>
    <w:rsid w:val="0069470D"/>
    <w:rsid w:val="00734F00"/>
    <w:rsid w:val="007A70AE"/>
    <w:rsid w:val="007E1DAF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0B9"/>
    <w:rsid w:val="00A64E80"/>
    <w:rsid w:val="00A72BCD"/>
    <w:rsid w:val="00A741D9"/>
    <w:rsid w:val="00A833AB"/>
    <w:rsid w:val="00A9741D"/>
    <w:rsid w:val="00AD4B17"/>
    <w:rsid w:val="00B0681A"/>
    <w:rsid w:val="00B412D4"/>
    <w:rsid w:val="00BA655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8AD60F-37AB-4527-B640-5301CB6C1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64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4A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3CBBC-F8E5-4C97-9E33-FCCB5BEAE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1</Pages>
  <Words>140</Words>
  <Characters>700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3833 Text of Previous Version (Mar. 17, 2015) - South Carolina Legislature Online</dc:title>
  <dc:creator>%USERNAME%</dc:creator>
  <cp:lastModifiedBy>N Cumfer</cp:lastModifiedBy>
  <cp:revision>2</cp:revision>
  <cp:lastPrinted>2015-03-11T21:32:00Z</cp:lastPrinted>
  <dcterms:created xsi:type="dcterms:W3CDTF">2015-03-17T18:14:00Z</dcterms:created>
  <dcterms:modified xsi:type="dcterms:W3CDTF">2015-03-17T18:14:00Z</dcterms:modified>
</cp:coreProperties>
</file>