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FDB" w:rsidRDefault="004C3FDB"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7A" w:rsidRDefault="00C21C7A" w:rsidP="00C21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8D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Pr="00506E2F"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6E2F">
        <w:t xml:space="preserve">PROPOSING AN AMENDMENT TO SECTION 1, ARTICLE XI OF THE CONSTITUTION, RELATING TO THE STATE BOARD OF EDUCATION, SO AS TO </w:t>
      </w:r>
      <w:bookmarkStart w:id="4" w:name="OCC2"/>
      <w:bookmarkEnd w:id="4"/>
      <w:r w:rsidRPr="0011685A">
        <w:t>ABOLISH</w:t>
      </w:r>
      <w:r w:rsidRPr="00D74569">
        <w:t xml:space="preserve"> THE BOARD</w:t>
      </w:r>
      <w:r w:rsidRPr="00506E2F">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F78D7" w:rsidRDefault="00AF7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8D7" w:rsidRDefault="00AF7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23BFD">
        <w:t xml:space="preserve">It is proposed that Section 1, Article XI of the Constitution of this State be amended by adding the following new paragraph at the end: </w:t>
      </w:r>
    </w:p>
    <w:p w:rsidR="00DE3001" w:rsidRPr="00823BFD"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Pr="00D74569">
        <w:t xml:space="preserve">The </w:t>
      </w:r>
      <w:r w:rsidRPr="00823BFD">
        <w:t>State Board of Education is abolished.</w:t>
      </w:r>
      <w:r>
        <w:t>”</w:t>
      </w:r>
    </w:p>
    <w:p w:rsidR="00DE3001" w:rsidRPr="00823BFD"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74569">
        <w:t>2</w:t>
      </w:r>
      <w:r w:rsidRPr="00823BFD">
        <w:t>.</w:t>
      </w:r>
      <w:r>
        <w:tab/>
      </w:r>
      <w:r w:rsidRPr="00823BFD">
        <w:t xml:space="preserve">The proposed amendment must be submitted to the qualified electors at the next general election for representatives. Ballots must be provided at the various voting precincts with the following words printed or written on the ballot: </w:t>
      </w:r>
    </w:p>
    <w:p w:rsidR="00DE3001" w:rsidRPr="00823BFD"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23BFD">
        <w:t xml:space="preserve">Must Section 1, Article XI of the Constitution of this State, relating to the State Board of Education, be amended so as to </w:t>
      </w:r>
      <w:bookmarkStart w:id="6" w:name="OCC3"/>
      <w:bookmarkEnd w:id="6"/>
      <w:r w:rsidRPr="0011685A">
        <w:t>abolish</w:t>
      </w:r>
      <w:r w:rsidRPr="00D74569">
        <w:t xml:space="preserve"> the board</w:t>
      </w:r>
      <w:r w:rsidR="000669A1">
        <w:t>,</w:t>
      </w:r>
      <w:r w:rsidR="002465C0">
        <w:t xml:space="preserve"> thereby devolving the responsibilities of the board on the Department of Education an the State Superintendent of Education</w:t>
      </w:r>
      <w:r w:rsidRPr="00823BFD">
        <w:t xml:space="preserve">? </w:t>
      </w: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E3001"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78D7" w:rsidRDefault="00DE3001" w:rsidP="00DE3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569">
        <w:t xml:space="preserve">Those voting in favor of the question shall deposit a ballot with a check or cross mark in the square after the word </w:t>
      </w:r>
      <w:r w:rsidR="003F3603" w:rsidRPr="003F3603">
        <w:t>‘</w:t>
      </w:r>
      <w:r w:rsidRPr="00D74569">
        <w:t>Yes</w:t>
      </w:r>
      <w:r w:rsidR="003F3603" w:rsidRPr="003F3603">
        <w:t>’</w:t>
      </w:r>
      <w:r w:rsidRPr="00D74569">
        <w:t xml:space="preserve"> and those voting against the question shall deposit a ballot with a check or cross mark in </w:t>
      </w:r>
      <w:r>
        <w:t xml:space="preserve">the square after the word </w:t>
      </w:r>
      <w:r w:rsidR="003F3603" w:rsidRPr="003F3603">
        <w:t>‘</w:t>
      </w:r>
      <w:r>
        <w:t>No</w:t>
      </w:r>
      <w:r w:rsidR="003F3603" w:rsidRPr="003F3603">
        <w:t>’</w:t>
      </w:r>
      <w:r>
        <w:t>.”</w:t>
      </w:r>
    </w:p>
    <w:p w:rsidR="004A10B8" w:rsidRDefault="003F3603" w:rsidP="0052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FDB" w:rsidRDefault="004C3FDB" w:rsidP="004C3FDB">
      <w:pPr>
        <w:suppressAutoHyphens/>
      </w:pPr>
    </w:p>
    <w:sectPr w:rsidR="004C3FDB" w:rsidSect="004C3F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8D7" w:rsidRDefault="00AF78D7" w:rsidP="009F0C77">
      <w:r>
        <w:separator/>
      </w:r>
    </w:p>
  </w:endnote>
  <w:endnote w:type="continuationSeparator" w:id="0">
    <w:p w:rsidR="00AF78D7" w:rsidRDefault="00AF7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04C469-92C8-4197-995E-A36E58B745E5}"/>
    <w:embedBold r:id="rId2" w:fontKey="{D1DFC272-2AE9-4CED-9965-34826E4CBCA8}"/>
  </w:font>
  <w:font w:name="Calibri">
    <w:panose1 w:val="020F0502020204030204"/>
    <w:charset w:val="00"/>
    <w:family w:val="swiss"/>
    <w:pitch w:val="variable"/>
    <w:sig w:usb0="E10002FF" w:usb1="4000ACFF" w:usb2="00000009" w:usb3="00000000" w:csb0="0000019F" w:csb1="00000000"/>
    <w:embedRegular r:id="rId3" w:fontKey="{10CD9B4B-B272-4ED0-A22F-2572C204B1C9}"/>
  </w:font>
  <w:font w:name="Segoe UI">
    <w:panose1 w:val="020B0502040204020203"/>
    <w:charset w:val="00"/>
    <w:family w:val="swiss"/>
    <w:pitch w:val="variable"/>
    <w:sig w:usb0="E10022FF" w:usb1="C000E47F" w:usb2="00000029" w:usb3="00000000" w:csb0="000001DF" w:csb1="00000000"/>
    <w:embedRegular r:id="rId4" w:fontKey="{C7DF9C1A-6ABC-4E92-97C4-F2E14B395E3C}"/>
  </w:font>
  <w:font w:name="Wingdings">
    <w:panose1 w:val="05000000000000000000"/>
    <w:charset w:val="02"/>
    <w:family w:val="auto"/>
    <w:pitch w:val="variable"/>
    <w:sig w:usb0="00000000" w:usb1="10000000" w:usb2="00000000" w:usb3="00000000" w:csb0="80000000" w:csb1="00000000"/>
    <w:embedRegular r:id="rId5" w:fontKey="{B1784B32-71FF-4B0A-A516-A960CA049BEB}"/>
  </w:font>
  <w:font w:name="Cambria">
    <w:panose1 w:val="02040503050406030204"/>
    <w:charset w:val="00"/>
    <w:family w:val="roman"/>
    <w:pitch w:val="variable"/>
    <w:sig w:usb0="E00002FF" w:usb1="400004FF" w:usb2="00000000" w:usb3="00000000" w:csb0="0000019F" w:csb1="00000000"/>
    <w:embedRegular r:id="rId6" w:fontKey="{A4024A21-1447-4B43-A90E-CE91697BEB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0B8" w:rsidRPr="004C3FDB" w:rsidRDefault="004C3FDB" w:rsidP="004C3FDB">
    <w:pPr>
      <w:pStyle w:val="Footer"/>
      <w:tabs>
        <w:tab w:val="clear" w:pos="4680"/>
        <w:tab w:val="clear" w:pos="9360"/>
        <w:tab w:val="center" w:pos="2995"/>
      </w:tabs>
      <w:spacing w:before="120"/>
    </w:pPr>
    <w:r>
      <w:t>[3875]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8D7" w:rsidRDefault="00AF78D7" w:rsidP="009F0C77">
      <w:r>
        <w:separator/>
      </w:r>
    </w:p>
  </w:footnote>
  <w:footnote w:type="continuationSeparator" w:id="0">
    <w:p w:rsidR="00AF78D7" w:rsidRDefault="00AF7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2AB15"/>
    <w:docVar w:name="CoverBillType" w:val="j"/>
    <w:docVar w:name="docpath" w:val="L:\Council\bills\AGM\18532AB15.DOCX"/>
    <w:docVar w:name="dvBillNumber" w:val="3875"/>
    <w:docVar w:name="dvBillNumberPrefix" w:val="H. "/>
    <w:docVar w:name="dvOriginalBody" w:val="House"/>
    <w:docVar w:name="dvSteno" w:val="AGM"/>
    <w:docVar w:name="NameofBody" w:val="h"/>
    <w:docVar w:name="vgroup2" w:val="Council"/>
  </w:docVars>
  <w:rsids>
    <w:rsidRoot w:val="00AF78D7"/>
    <w:rsid w:val="00011869"/>
    <w:rsid w:val="00015CD6"/>
    <w:rsid w:val="000669A1"/>
    <w:rsid w:val="000E1785"/>
    <w:rsid w:val="000F40FA"/>
    <w:rsid w:val="0010776B"/>
    <w:rsid w:val="00133E66"/>
    <w:rsid w:val="001435A3"/>
    <w:rsid w:val="00146ED3"/>
    <w:rsid w:val="00151044"/>
    <w:rsid w:val="001D08F2"/>
    <w:rsid w:val="001D525B"/>
    <w:rsid w:val="001D7F4F"/>
    <w:rsid w:val="00205238"/>
    <w:rsid w:val="002321B6"/>
    <w:rsid w:val="002465C0"/>
    <w:rsid w:val="00250967"/>
    <w:rsid w:val="002543C8"/>
    <w:rsid w:val="0025541D"/>
    <w:rsid w:val="00284AAE"/>
    <w:rsid w:val="002E5912"/>
    <w:rsid w:val="00301B21"/>
    <w:rsid w:val="00325348"/>
    <w:rsid w:val="0032732C"/>
    <w:rsid w:val="00336AD0"/>
    <w:rsid w:val="0037079A"/>
    <w:rsid w:val="003C4DAB"/>
    <w:rsid w:val="003D01E8"/>
    <w:rsid w:val="003E5288"/>
    <w:rsid w:val="003F3603"/>
    <w:rsid w:val="003F6D79"/>
    <w:rsid w:val="0041760A"/>
    <w:rsid w:val="00417C01"/>
    <w:rsid w:val="004403BD"/>
    <w:rsid w:val="004809EE"/>
    <w:rsid w:val="004A10B8"/>
    <w:rsid w:val="004C3FDB"/>
    <w:rsid w:val="004E7D54"/>
    <w:rsid w:val="005273C6"/>
    <w:rsid w:val="00527A9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B7025"/>
    <w:rsid w:val="009C6A0B"/>
    <w:rsid w:val="009F0C77"/>
    <w:rsid w:val="009F4DD1"/>
    <w:rsid w:val="00A41684"/>
    <w:rsid w:val="00A64E80"/>
    <w:rsid w:val="00A72BCD"/>
    <w:rsid w:val="00A741D9"/>
    <w:rsid w:val="00A833AB"/>
    <w:rsid w:val="00A9741D"/>
    <w:rsid w:val="00AD4B17"/>
    <w:rsid w:val="00AF78D7"/>
    <w:rsid w:val="00B412D4"/>
    <w:rsid w:val="00BE3C22"/>
    <w:rsid w:val="00C0345E"/>
    <w:rsid w:val="00C21C7A"/>
    <w:rsid w:val="00C3483A"/>
    <w:rsid w:val="00C74E9D"/>
    <w:rsid w:val="00C82FD3"/>
    <w:rsid w:val="00C92819"/>
    <w:rsid w:val="00CC6B7B"/>
    <w:rsid w:val="00CD2089"/>
    <w:rsid w:val="00D07143"/>
    <w:rsid w:val="00D73A67"/>
    <w:rsid w:val="00D970A9"/>
    <w:rsid w:val="00DE3001"/>
    <w:rsid w:val="00DF3845"/>
    <w:rsid w:val="00E41911"/>
    <w:rsid w:val="00E92EEF"/>
    <w:rsid w:val="00EE7909"/>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141949-B1EF-49B5-B609-A833A3FB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5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5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E106F-3C87-48D3-8E4A-CC659F1FA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2</Pages>
  <Words>209</Words>
  <Characters>995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3875 Text of Previous Version (Mar. 19, 2015) - South Carolina Legislature Online</dc:title>
  <dc:creator>angiemorgan</dc:creator>
  <cp:lastModifiedBy>N Cumfer</cp:lastModifiedBy>
  <cp:revision>2</cp:revision>
  <cp:lastPrinted>2015-03-18T14:47:00Z</cp:lastPrinted>
  <dcterms:created xsi:type="dcterms:W3CDTF">2015-03-19T15:33:00Z</dcterms:created>
  <dcterms:modified xsi:type="dcterms:W3CDTF">2015-03-19T15:33:00Z</dcterms:modified>
</cp:coreProperties>
</file>