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7EC" w:rsidRDefault="00F627EC" w:rsidP="00B43F56">
      <w:pPr>
        <w:tabs>
          <w:tab w:val="right" w:pos="5933"/>
        </w:tabs>
        <w:suppressAutoHyphens/>
      </w:pPr>
      <w:r>
        <w:t>AMENDED</w:t>
      </w:r>
    </w:p>
    <w:p w:rsidR="00F627EC" w:rsidRDefault="00F627EC" w:rsidP="00B43F56">
      <w:pPr>
        <w:tabs>
          <w:tab w:val="right" w:pos="5933"/>
        </w:tabs>
        <w:suppressAutoHyphens/>
      </w:pPr>
      <w:r>
        <w:t>April 1, 2015</w:t>
      </w:r>
    </w:p>
    <w:p w:rsidR="00F627EC" w:rsidRDefault="00F627EC" w:rsidP="00B43F56">
      <w:pPr>
        <w:tabs>
          <w:tab w:val="right" w:pos="5933"/>
        </w:tabs>
        <w:suppressAutoHyphens/>
      </w:pPr>
    </w:p>
    <w:p w:rsidR="00B43F56" w:rsidRPr="00B43F56" w:rsidRDefault="00B43F56" w:rsidP="00B43F56">
      <w:pPr>
        <w:tabs>
          <w:tab w:val="right" w:pos="5933"/>
        </w:tabs>
        <w:suppressAutoHyphens/>
      </w:pPr>
      <w:r>
        <w:tab/>
      </w:r>
      <w:r>
        <w:rPr>
          <w:b/>
          <w:sz w:val="36"/>
        </w:rPr>
        <w:t>H. 3877</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34399">
        <w:t>Reps. Delleney, D.C. Moss and Douglas</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E048C4">
      <w:pPr>
        <w:tabs>
          <w:tab w:val="right" w:pos="5933"/>
        </w:tabs>
        <w:suppressAutoHyphens/>
      </w:pPr>
      <w:r>
        <w:t xml:space="preserve">S. Printed </w:t>
      </w:r>
      <w:r w:rsidR="00F627EC">
        <w:t>4/1</w:t>
      </w:r>
      <w:r>
        <w:t>/15--S.</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B43F56" w:rsidRP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3F56" w:rsidSect="00130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3830" w:rsidRDefault="00B53830"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5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CHESTER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E04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48C4" w:rsidRDefault="00E04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EC" w:rsidRPr="003334D7" w:rsidRDefault="00F627EC" w:rsidP="00F6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SECTION</w:t>
      </w:r>
      <w:r w:rsidRPr="003334D7">
        <w:tab/>
        <w:t>1.</w:t>
      </w:r>
      <w:r w:rsidRPr="003334D7">
        <w:tab/>
        <w:t>(A)</w:t>
      </w:r>
      <w:r w:rsidRPr="003334D7">
        <w:tab/>
        <w:t>Notwithstanding the provisions of Section 59</w:t>
      </w:r>
      <w:r>
        <w:noBreakHyphen/>
      </w:r>
      <w:r w:rsidRPr="003334D7">
        <w:t>1</w:t>
      </w:r>
      <w:r>
        <w:noBreakHyphen/>
      </w:r>
      <w:r w:rsidRPr="003334D7">
        <w:t xml:space="preserve">425, the governing body of a school district may waive the requirement that schools make up full days missed due to </w:t>
      </w:r>
      <w:r w:rsidRPr="003334D7">
        <w:rPr>
          <w:color w:val="000000"/>
        </w:rPr>
        <w:t xml:space="preserve">snow, extreme weather conditions, or other disruptions requiring schools to close </w:t>
      </w:r>
      <w:r w:rsidRPr="003334D7">
        <w:t>for:</w:t>
      </w:r>
    </w:p>
    <w:p w:rsidR="00F627EC" w:rsidRPr="003334D7" w:rsidRDefault="00F627EC" w:rsidP="00F6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r>
      <w:r w:rsidRPr="003334D7">
        <w:tab/>
        <w:t>(1)</w:t>
      </w:r>
      <w:r w:rsidRPr="003334D7">
        <w:tab/>
        <w:t>three or fewer full school days that students who attend schools or charter schools in the district missed during the 2014</w:t>
      </w:r>
      <w:r>
        <w:noBreakHyphen/>
      </w:r>
      <w:r w:rsidRPr="003334D7">
        <w:t xml:space="preserve">2015 school year due to snow or other extreme weather; </w:t>
      </w:r>
    </w:p>
    <w:p w:rsidR="00F627EC" w:rsidRPr="003334D7" w:rsidRDefault="00F627EC" w:rsidP="00F6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r>
      <w:r w:rsidRPr="003334D7">
        <w:tab/>
        <w:t>(2)</w:t>
      </w:r>
      <w:r w:rsidRPr="003334D7">
        <w:tab/>
        <w:t>three or fewer days for students who attend a school or charter school in the district missed during the 2014</w:t>
      </w:r>
      <w:r>
        <w:noBreakHyphen/>
      </w:r>
      <w:r w:rsidRPr="003334D7">
        <w:t xml:space="preserve">2015 school year due to </w:t>
      </w:r>
      <w:r>
        <w:t xml:space="preserve">building </w:t>
      </w:r>
      <w:r w:rsidRPr="003334D7">
        <w:t>disruptions</w:t>
      </w:r>
      <w:r>
        <w:t xml:space="preserve"> including, but not limited to, those</w:t>
      </w:r>
      <w:r w:rsidRPr="003334D7">
        <w:t xml:space="preserve"> caused by the malfunction of plumbing, electrical, HVAC, or other related building systems of the school; or</w:t>
      </w:r>
    </w:p>
    <w:p w:rsidR="00F627EC" w:rsidRPr="003334D7" w:rsidRDefault="00F627EC" w:rsidP="00F6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r>
      <w:r w:rsidRPr="003334D7">
        <w:tab/>
        <w:t>(3)</w:t>
      </w:r>
      <w:r w:rsidRPr="003334D7">
        <w:tab/>
        <w:t>any combination of items (1) and (2)</w:t>
      </w:r>
      <w:r>
        <w:t>, collectively not to exceed three days</w:t>
      </w:r>
      <w:r w:rsidRPr="003334D7">
        <w:t>.</w:t>
      </w:r>
    </w:p>
    <w:p w:rsidR="00F627EC" w:rsidRPr="003334D7" w:rsidRDefault="00F627EC" w:rsidP="00F6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t>(B)</w:t>
      </w:r>
      <w:r w:rsidRPr="003334D7">
        <w:tab/>
        <w:t xml:space="preserve">A district may not exercise a waiver for a school in the district pursuant to subsection (A) until it has </w:t>
      </w:r>
      <w:r>
        <w:t xml:space="preserve">made up three full days missed due to snow, extreme weather, or other disruptions </w:t>
      </w:r>
      <w:r>
        <w:lastRenderedPageBreak/>
        <w:t xml:space="preserve">requiring the schools to close during the same school year in which the waiver is sought. </w:t>
      </w:r>
    </w:p>
    <w:p w:rsidR="00F627EC" w:rsidRPr="003334D7" w:rsidRDefault="00F627EC" w:rsidP="00F6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ab/>
        <w:t>(C)</w:t>
      </w:r>
      <w:r w:rsidRPr="003334D7">
        <w:tab/>
        <w:t>When a district waives a make</w:t>
      </w:r>
      <w:r>
        <w:noBreakHyphen/>
      </w:r>
      <w:r w:rsidRPr="003334D7">
        <w:t>up day pursuant to this section, the make</w:t>
      </w:r>
      <w:r>
        <w:noBreakHyphen/>
      </w:r>
      <w:r w:rsidRPr="003334D7">
        <w:t>up day also is waived for any student participating in a home schooling program approved by the board of trustees of the district in which the student resides.</w:t>
      </w:r>
    </w:p>
    <w:p w:rsidR="00F627EC" w:rsidRPr="003334D7" w:rsidRDefault="00F627EC" w:rsidP="00F6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F627EC" w:rsidP="00F62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SECTION</w:t>
      </w:r>
      <w:r w:rsidRPr="003334D7">
        <w:tab/>
        <w:t>2.</w:t>
      </w:r>
      <w:r w:rsidRPr="003334D7">
        <w:tab/>
        <w:t>This joint resolution takes effect upon approval by the Governor.</w:t>
      </w:r>
    </w:p>
    <w:p w:rsidR="00705404" w:rsidRDefault="0010776B" w:rsidP="0070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05404" w:rsidSect="00130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5BF" w:rsidRDefault="009D75BF" w:rsidP="009F0C77">
      <w:r>
        <w:separator/>
      </w:r>
    </w:p>
  </w:endnote>
  <w:endnote w:type="continuationSeparator" w:id="0">
    <w:p w:rsidR="009D75BF" w:rsidRDefault="009D7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766D8F-C8A8-4440-8ACA-8A768DE82E46}"/>
    <w:embedBold r:id="rId2" w:fontKey="{66DC9C5B-DCF6-4A9A-A0AC-1FF9172014C6}"/>
  </w:font>
  <w:font w:name="Calibri">
    <w:panose1 w:val="020F0502020204030204"/>
    <w:charset w:val="00"/>
    <w:family w:val="swiss"/>
    <w:pitch w:val="variable"/>
    <w:sig w:usb0="E10002FF" w:usb1="4000ACFF" w:usb2="00000009" w:usb3="00000000" w:csb0="0000019F" w:csb1="00000000"/>
    <w:embedRegular r:id="rId3" w:fontKey="{55F160D0-7E4E-43BA-91F9-F30778802E1E}"/>
  </w:font>
  <w:font w:name="Segoe UI">
    <w:panose1 w:val="020B0502040204020203"/>
    <w:charset w:val="00"/>
    <w:family w:val="swiss"/>
    <w:pitch w:val="variable"/>
    <w:sig w:usb0="E10022FF" w:usb1="C000E47F" w:usb2="00000029" w:usb3="00000000" w:csb0="000001DF" w:csb1="00000000"/>
    <w:embedRegular r:id="rId4" w:fontKey="{D7D826E6-5B83-4049-BD27-71B908DC1D11}"/>
  </w:font>
  <w:font w:name="Cambria">
    <w:panose1 w:val="02040503050406030204"/>
    <w:charset w:val="00"/>
    <w:family w:val="roman"/>
    <w:pitch w:val="variable"/>
    <w:sig w:usb0="E00002FF" w:usb1="400004FF" w:usb2="00000000" w:usb3="00000000" w:csb0="0000019F" w:csb1="00000000"/>
    <w:embedRegular r:id="rId5" w:fontKey="{2E7FCB17-076C-4EB7-8D60-0FCEB42AA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A5C" w:rsidRPr="00B53830" w:rsidRDefault="00B53830" w:rsidP="00B53830">
    <w:pPr>
      <w:pStyle w:val="Footer"/>
      <w:tabs>
        <w:tab w:val="clear" w:pos="4680"/>
        <w:tab w:val="clear" w:pos="9360"/>
        <w:tab w:val="center" w:pos="2995"/>
      </w:tabs>
      <w:spacing w:before="120"/>
    </w:pPr>
    <w:r>
      <w:t>[3877</w:t>
    </w:r>
    <w:r w:rsidR="0013078E">
      <w:t>-</w:t>
    </w:r>
    <w:r w:rsidR="0013078E">
      <w:fldChar w:fldCharType="begin"/>
    </w:r>
    <w:r w:rsidR="0013078E">
      <w:instrText xml:space="preserve"> PAGE  \* MERGEFORMAT </w:instrText>
    </w:r>
    <w:r w:rsidR="0013078E">
      <w:fldChar w:fldCharType="separate"/>
    </w:r>
    <w:r w:rsidR="00EC3A5A">
      <w:rPr>
        <w:noProof/>
      </w:rPr>
      <w:t>1</w:t>
    </w:r>
    <w:r w:rsidR="0013078E">
      <w:fldChar w:fldCharType="end"/>
    </w:r>
    <w:r w:rsidR="001307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E" w:rsidRPr="00B53830" w:rsidRDefault="0013078E" w:rsidP="00B53830">
    <w:pPr>
      <w:pStyle w:val="Footer"/>
      <w:tabs>
        <w:tab w:val="clear" w:pos="4680"/>
        <w:tab w:val="clear" w:pos="9360"/>
        <w:tab w:val="center" w:pos="2995"/>
      </w:tabs>
      <w:spacing w:before="120"/>
    </w:pPr>
    <w:r>
      <w:t>[3877]</w:t>
    </w:r>
    <w:r>
      <w:tab/>
    </w:r>
    <w:r>
      <w:fldChar w:fldCharType="begin"/>
    </w:r>
    <w:r>
      <w:instrText xml:space="preserve"> PAGE  \* MERGEFORMAT </w:instrText>
    </w:r>
    <w:r>
      <w:fldChar w:fldCharType="separate"/>
    </w:r>
    <w:r w:rsidR="007054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5BF" w:rsidRDefault="009D75BF" w:rsidP="009F0C77">
      <w:r>
        <w:separator/>
      </w:r>
    </w:p>
  </w:footnote>
  <w:footnote w:type="continuationSeparator" w:id="0">
    <w:p w:rsidR="009D75BF" w:rsidRDefault="009D7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3AB15"/>
    <w:docVar w:name="CoverBillType" w:val="j"/>
    <w:docVar w:name="docpath" w:val="L:\Council\bills\AGM\18593AB15.DOCX"/>
    <w:docVar w:name="dvBillNumber" w:val="3877"/>
    <w:docVar w:name="dvBillNumberPrefix" w:val="H. "/>
    <w:docVar w:name="dvOriginalBody" w:val="House"/>
    <w:docVar w:name="dvSteno" w:val="AGM"/>
    <w:docVar w:name="NameofBody" w:val="h"/>
    <w:docVar w:name="vgroup2" w:val="Council"/>
  </w:docVars>
  <w:rsids>
    <w:rsidRoot w:val="009D75BF"/>
    <w:rsid w:val="00011869"/>
    <w:rsid w:val="00015CD6"/>
    <w:rsid w:val="000E1785"/>
    <w:rsid w:val="000F40FA"/>
    <w:rsid w:val="0010776B"/>
    <w:rsid w:val="0013078E"/>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0D52"/>
    <w:rsid w:val="0037079A"/>
    <w:rsid w:val="003B26FA"/>
    <w:rsid w:val="003C4DAB"/>
    <w:rsid w:val="003D01E8"/>
    <w:rsid w:val="003E5288"/>
    <w:rsid w:val="003F0CB9"/>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1CF2"/>
    <w:rsid w:val="00705404"/>
    <w:rsid w:val="00734F00"/>
    <w:rsid w:val="007A70AE"/>
    <w:rsid w:val="008362E8"/>
    <w:rsid w:val="008A1768"/>
    <w:rsid w:val="008F0F33"/>
    <w:rsid w:val="008F4429"/>
    <w:rsid w:val="00903A5C"/>
    <w:rsid w:val="0094021A"/>
    <w:rsid w:val="009B44AF"/>
    <w:rsid w:val="009C6A0B"/>
    <w:rsid w:val="009D75BF"/>
    <w:rsid w:val="009F0C77"/>
    <w:rsid w:val="009F4DD1"/>
    <w:rsid w:val="00A0011E"/>
    <w:rsid w:val="00A41684"/>
    <w:rsid w:val="00A64E80"/>
    <w:rsid w:val="00A72BCD"/>
    <w:rsid w:val="00A741D9"/>
    <w:rsid w:val="00A833AB"/>
    <w:rsid w:val="00A9741D"/>
    <w:rsid w:val="00AD4B17"/>
    <w:rsid w:val="00B412D4"/>
    <w:rsid w:val="00B43F56"/>
    <w:rsid w:val="00B53830"/>
    <w:rsid w:val="00BE3C22"/>
    <w:rsid w:val="00C0345E"/>
    <w:rsid w:val="00C3483A"/>
    <w:rsid w:val="00C74E9D"/>
    <w:rsid w:val="00C82FD3"/>
    <w:rsid w:val="00C92819"/>
    <w:rsid w:val="00CC6B7B"/>
    <w:rsid w:val="00CD2089"/>
    <w:rsid w:val="00D73A67"/>
    <w:rsid w:val="00D970A9"/>
    <w:rsid w:val="00DF3845"/>
    <w:rsid w:val="00E048C4"/>
    <w:rsid w:val="00E41911"/>
    <w:rsid w:val="00E716D6"/>
    <w:rsid w:val="00E92EEF"/>
    <w:rsid w:val="00EC3A5A"/>
    <w:rsid w:val="00EF2368"/>
    <w:rsid w:val="00F24442"/>
    <w:rsid w:val="00F50AE3"/>
    <w:rsid w:val="00F627EC"/>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5FF47-4BCC-44B8-A1EA-2939CA4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6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517EF-2D42-46B3-9007-A95AF8165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E326C4A5.dotm</Template>
  <TotalTime>0</TotalTime>
  <Pages>3</Pages>
  <Words>348</Words>
  <Characters>1701</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3877 Text of Previous Version (Apr. 1, 2015) - South Carolina Legislature Online</dc:title>
  <dc:creator>angiemorgan</dc:creator>
  <cp:lastModifiedBy>Brent Walling</cp:lastModifiedBy>
  <cp:revision>2</cp:revision>
  <cp:lastPrinted>2015-03-19T18:02:00Z</cp:lastPrinted>
  <dcterms:created xsi:type="dcterms:W3CDTF">2015-04-01T21:02:00Z</dcterms:created>
  <dcterms:modified xsi:type="dcterms:W3CDTF">2015-04-01T21:02:00Z</dcterms:modified>
</cp:coreProperties>
</file>