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0A3" w:rsidRDefault="0035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52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C1C" w:rsidRDefault="002F1CF2" w:rsidP="00640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40C1C">
        <w:t xml:space="preserve">EXPRESS THE PROFOUND SORROW OF THE MEMBERS OF THE SOUTH CAROLINA HOUSE OF REPRESENTATIVES UPON THE DEATH OF </w:t>
      </w:r>
      <w:r w:rsidR="009A3793">
        <w:t>MARY ELLEN BRAMLETT OF</w:t>
      </w:r>
      <w:r w:rsidR="00DC1C45">
        <w:t xml:space="preserve"> BISHOPVILLE A</w:t>
      </w:r>
      <w:r w:rsidR="00640C1C">
        <w:t>ND TO EXTEND THE DEEPEST SYMPATHY TO H</w:t>
      </w:r>
      <w:r w:rsidR="009A3793">
        <w:t>ER</w:t>
      </w:r>
      <w:r w:rsidR="00640C1C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0B95" w:rsidRDefault="00A852C8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0B95">
        <w:t xml:space="preserve">the members of the South Carolina House of Representatives were deeply saddened to learn of the death of </w:t>
      </w:r>
      <w:r w:rsidR="00DC1C45">
        <w:t>Mary Ellen Bramlett of Bishopville</w:t>
      </w:r>
      <w:r w:rsidR="00950B95">
        <w:t xml:space="preserve"> on February </w:t>
      </w:r>
      <w:r w:rsidR="00DC1C45">
        <w:t>1</w:t>
      </w:r>
      <w:r w:rsidR="00950B95">
        <w:t>5, 2015</w:t>
      </w:r>
      <w:r w:rsidR="00851661">
        <w:t>, at the venerable age of eighty-three</w:t>
      </w:r>
      <w:r w:rsidR="00950B95">
        <w:t>; and</w:t>
      </w:r>
    </w:p>
    <w:p w:rsidR="007A0EDC" w:rsidRDefault="007A0EDC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A6" w:rsidRDefault="000E41A6" w:rsidP="000E4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42356E">
        <w:rPr>
          <w:color w:val="000000" w:themeColor="text1"/>
          <w:u w:color="000000" w:themeColor="text1"/>
        </w:rPr>
        <w:t>orn in Lee County, Mary Ellen Bramlett was a daughter of the late Roderick H. Bramlett and the late Olive Elmore Bramlett</w:t>
      </w:r>
      <w:r>
        <w:rPr>
          <w:color w:val="000000" w:themeColor="text1"/>
          <w:u w:color="000000" w:themeColor="text1"/>
        </w:rPr>
        <w:t>; and</w:t>
      </w:r>
    </w:p>
    <w:p w:rsidR="000E41A6" w:rsidRDefault="000E41A6" w:rsidP="000E4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1A6" w:rsidRDefault="000E41A6" w:rsidP="000E4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served her God as a member of </w:t>
      </w:r>
      <w:r w:rsidRPr="0042356E">
        <w:rPr>
          <w:color w:val="000000" w:themeColor="text1"/>
          <w:u w:color="000000" w:themeColor="text1"/>
        </w:rPr>
        <w:t>Bethany Baptist Church and retired from Shealy Electrical Wholesalers and Modern Exterminating Company</w:t>
      </w:r>
      <w:r>
        <w:rPr>
          <w:color w:val="000000" w:themeColor="text1"/>
          <w:u w:color="000000" w:themeColor="text1"/>
        </w:rPr>
        <w:t>; and</w:t>
      </w:r>
    </w:p>
    <w:p w:rsidR="000E41A6" w:rsidRDefault="000E41A6" w:rsidP="000E4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B95" w:rsidRPr="00807D62" w:rsidRDefault="000E41A6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356E">
        <w:rPr>
          <w:color w:val="000000" w:themeColor="text1"/>
          <w:u w:color="000000" w:themeColor="text1"/>
        </w:rPr>
        <w:t>Mary Ellen Bramlett</w:t>
      </w:r>
      <w:r>
        <w:rPr>
          <w:color w:val="000000" w:themeColor="text1"/>
          <w:u w:color="000000" w:themeColor="text1"/>
        </w:rPr>
        <w:t xml:space="preserve"> leaves to cherish her memory </w:t>
      </w:r>
      <w:r w:rsidRPr="0042356E">
        <w:rPr>
          <w:color w:val="000000" w:themeColor="text1"/>
          <w:u w:color="000000" w:themeColor="text1"/>
        </w:rPr>
        <w:t>a sister, Dorothy B. Arnold (Leon)</w:t>
      </w:r>
      <w:r>
        <w:rPr>
          <w:color w:val="000000" w:themeColor="text1"/>
          <w:u w:color="000000" w:themeColor="text1"/>
        </w:rPr>
        <w:t>,</w:t>
      </w:r>
      <w:r w:rsidRPr="0042356E">
        <w:rPr>
          <w:color w:val="000000" w:themeColor="text1"/>
          <w:u w:color="000000" w:themeColor="text1"/>
        </w:rPr>
        <w:t xml:space="preserve"> and a brother, Robert H. “Bobby” Bramlett</w:t>
      </w:r>
      <w:r>
        <w:rPr>
          <w:color w:val="000000" w:themeColor="text1"/>
          <w:u w:color="000000" w:themeColor="text1"/>
        </w:rPr>
        <w:t>,</w:t>
      </w:r>
      <w:r w:rsidRPr="0042356E">
        <w:rPr>
          <w:color w:val="000000" w:themeColor="text1"/>
          <w:u w:color="000000" w:themeColor="text1"/>
        </w:rPr>
        <w:t xml:space="preserve"> both of Ashwood; a sister</w:t>
      </w:r>
      <w:r w:rsidR="008B5DAE">
        <w:rPr>
          <w:color w:val="000000" w:themeColor="text1"/>
          <w:u w:color="000000" w:themeColor="text1"/>
        </w:rPr>
        <w:noBreakHyphen/>
      </w:r>
      <w:r w:rsidRPr="0042356E">
        <w:rPr>
          <w:color w:val="000000" w:themeColor="text1"/>
          <w:u w:color="000000" w:themeColor="text1"/>
        </w:rPr>
        <w:t>in</w:t>
      </w:r>
      <w:r w:rsidR="008B5DAE">
        <w:rPr>
          <w:color w:val="000000" w:themeColor="text1"/>
          <w:u w:color="000000" w:themeColor="text1"/>
        </w:rPr>
        <w:noBreakHyphen/>
      </w:r>
      <w:r w:rsidRPr="0042356E">
        <w:rPr>
          <w:color w:val="000000" w:themeColor="text1"/>
          <w:u w:color="000000" w:themeColor="text1"/>
        </w:rPr>
        <w:t>law, Bessie Bramlett of Lakewood, W</w:t>
      </w:r>
      <w:r>
        <w:rPr>
          <w:color w:val="000000" w:themeColor="text1"/>
          <w:u w:color="000000" w:themeColor="text1"/>
        </w:rPr>
        <w:t>ashington</w:t>
      </w:r>
      <w:r w:rsidRPr="0042356E">
        <w:rPr>
          <w:color w:val="000000" w:themeColor="text1"/>
          <w:u w:color="000000" w:themeColor="text1"/>
        </w:rPr>
        <w:t xml:space="preserve">; a nephew, Martin Arnold (Cathy); </w:t>
      </w:r>
      <w:r>
        <w:rPr>
          <w:color w:val="000000" w:themeColor="text1"/>
          <w:u w:color="000000" w:themeColor="text1"/>
        </w:rPr>
        <w:t xml:space="preserve">three </w:t>
      </w:r>
      <w:r w:rsidRPr="0042356E">
        <w:rPr>
          <w:color w:val="000000" w:themeColor="text1"/>
          <w:u w:color="000000" w:themeColor="text1"/>
        </w:rPr>
        <w:t xml:space="preserve">nieces, Carol Murphy (Doug), Debbie Anderson (Andy), </w:t>
      </w:r>
      <w:r w:rsidR="004A0A4F">
        <w:rPr>
          <w:color w:val="000000" w:themeColor="text1"/>
          <w:u w:color="000000" w:themeColor="text1"/>
        </w:rPr>
        <w:t xml:space="preserve">and </w:t>
      </w:r>
      <w:r w:rsidRPr="0042356E">
        <w:rPr>
          <w:color w:val="000000" w:themeColor="text1"/>
          <w:u w:color="000000" w:themeColor="text1"/>
        </w:rPr>
        <w:t xml:space="preserve">Linda Hoss (Rob); </w:t>
      </w:r>
      <w:r>
        <w:rPr>
          <w:color w:val="000000" w:themeColor="text1"/>
          <w:u w:color="000000" w:themeColor="text1"/>
        </w:rPr>
        <w:t xml:space="preserve">four </w:t>
      </w:r>
      <w:r w:rsidRPr="0042356E">
        <w:rPr>
          <w:color w:val="000000" w:themeColor="text1"/>
          <w:u w:color="000000" w:themeColor="text1"/>
        </w:rPr>
        <w:t>great</w:t>
      </w:r>
      <w:r w:rsidR="008B5DAE">
        <w:rPr>
          <w:color w:val="000000" w:themeColor="text1"/>
          <w:u w:color="000000" w:themeColor="text1"/>
        </w:rPr>
        <w:noBreakHyphen/>
      </w:r>
      <w:r w:rsidRPr="0042356E">
        <w:rPr>
          <w:color w:val="000000" w:themeColor="text1"/>
          <w:u w:color="000000" w:themeColor="text1"/>
        </w:rPr>
        <w:t xml:space="preserve">nieces, Stacy Arnold, Crissy Hoss, Ashlyn Anderson, and Kyla Anderson; and </w:t>
      </w:r>
      <w:r>
        <w:rPr>
          <w:color w:val="000000" w:themeColor="text1"/>
          <w:u w:color="000000" w:themeColor="text1"/>
        </w:rPr>
        <w:t xml:space="preserve">three </w:t>
      </w:r>
      <w:r w:rsidRPr="0042356E">
        <w:rPr>
          <w:color w:val="000000" w:themeColor="text1"/>
          <w:u w:color="000000" w:themeColor="text1"/>
        </w:rPr>
        <w:t>great</w:t>
      </w:r>
      <w:r w:rsidR="008B5DAE">
        <w:rPr>
          <w:color w:val="000000" w:themeColor="text1"/>
          <w:u w:color="000000" w:themeColor="text1"/>
        </w:rPr>
        <w:noBreakHyphen/>
      </w:r>
      <w:r w:rsidRPr="0042356E">
        <w:rPr>
          <w:color w:val="000000" w:themeColor="text1"/>
          <w:u w:color="000000" w:themeColor="text1"/>
        </w:rPr>
        <w:t xml:space="preserve">nephews, Justin Arnold, Matt Hoss, and Dylan Anderson. </w:t>
      </w:r>
      <w:r>
        <w:rPr>
          <w:color w:val="000000" w:themeColor="text1"/>
          <w:u w:color="000000" w:themeColor="text1"/>
        </w:rPr>
        <w:t xml:space="preserve">She will be missed. </w:t>
      </w:r>
      <w:r w:rsidR="00950B95">
        <w:t>Now, therefore,</w:t>
      </w: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House of Representatives, by this resolution, express their profound sorrow upon the death of </w:t>
      </w:r>
      <w:r w:rsidR="004A0A4F">
        <w:t>Mary Ellen Bramlett of Bishopville</w:t>
      </w:r>
      <w:r>
        <w:t xml:space="preserve"> and extend the deepest sympathy to h</w:t>
      </w:r>
      <w:r w:rsidR="004A0A4F">
        <w:t>er</w:t>
      </w:r>
      <w:r>
        <w:t xml:space="preserve"> family and many friends.</w:t>
      </w: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A0A4F" w:rsidRPr="0042356E">
        <w:rPr>
          <w:color w:val="000000" w:themeColor="text1"/>
          <w:u w:color="000000" w:themeColor="text1"/>
        </w:rPr>
        <w:t>Robert H. “Bobby” Bramlett</w:t>
      </w:r>
      <w:r w:rsidR="004A0A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262D30" w:rsidRDefault="008B5D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0A3" w:rsidRDefault="003520A3" w:rsidP="003520A3">
      <w:pPr>
        <w:suppressAutoHyphens/>
      </w:pPr>
    </w:p>
    <w:sectPr w:rsidR="003520A3" w:rsidSect="003520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2C8" w:rsidRDefault="00A852C8" w:rsidP="009F0C77">
      <w:r>
        <w:separator/>
      </w:r>
    </w:p>
  </w:endnote>
  <w:endnote w:type="continuationSeparator" w:id="0">
    <w:p w:rsidR="00A852C8" w:rsidRDefault="00A852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72D36F-0E9E-44AC-BF10-D4F786C77B9A}"/>
    <w:embedBold r:id="rId2" w:fontKey="{9FF65F27-B534-4E68-A804-641BCB9921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6E55CC-8BCA-4A35-B2C0-13DF40BAC1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FDD9D8-765E-48F2-BE14-D33A425226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D30" w:rsidRPr="003520A3" w:rsidRDefault="003520A3" w:rsidP="00352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2C8" w:rsidRDefault="00A852C8" w:rsidP="009F0C77">
      <w:r>
        <w:separator/>
      </w:r>
    </w:p>
  </w:footnote>
  <w:footnote w:type="continuationSeparator" w:id="0">
    <w:p w:rsidR="00A852C8" w:rsidRDefault="00A852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8SA15"/>
    <w:docVar w:name="CoverBillType" w:val="r"/>
    <w:docVar w:name="docpath" w:val="L:\Council\bills\RM\1198SA15.DOCX"/>
    <w:docVar w:name="dvBillNumber" w:val="39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52C8"/>
    <w:rsid w:val="00011869"/>
    <w:rsid w:val="00015CD6"/>
    <w:rsid w:val="000E1785"/>
    <w:rsid w:val="000E41A6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2D30"/>
    <w:rsid w:val="00284AAE"/>
    <w:rsid w:val="002E5912"/>
    <w:rsid w:val="002F1CF2"/>
    <w:rsid w:val="00301B21"/>
    <w:rsid w:val="00325348"/>
    <w:rsid w:val="0032732C"/>
    <w:rsid w:val="00336AD0"/>
    <w:rsid w:val="003520A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A4F"/>
    <w:rsid w:val="004E7D54"/>
    <w:rsid w:val="00506B10"/>
    <w:rsid w:val="005273C6"/>
    <w:rsid w:val="00530A69"/>
    <w:rsid w:val="00545593"/>
    <w:rsid w:val="00577C6C"/>
    <w:rsid w:val="005C2FE2"/>
    <w:rsid w:val="005E2BC9"/>
    <w:rsid w:val="00605102"/>
    <w:rsid w:val="00612628"/>
    <w:rsid w:val="006215AA"/>
    <w:rsid w:val="00640C1C"/>
    <w:rsid w:val="006913C9"/>
    <w:rsid w:val="0069470D"/>
    <w:rsid w:val="00734F00"/>
    <w:rsid w:val="007A0EDC"/>
    <w:rsid w:val="007A70AE"/>
    <w:rsid w:val="008362E8"/>
    <w:rsid w:val="00837B41"/>
    <w:rsid w:val="00851661"/>
    <w:rsid w:val="008A1768"/>
    <w:rsid w:val="008B5DAE"/>
    <w:rsid w:val="008F0F33"/>
    <w:rsid w:val="008F4429"/>
    <w:rsid w:val="0094021A"/>
    <w:rsid w:val="00950B95"/>
    <w:rsid w:val="009A37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2C8"/>
    <w:rsid w:val="00A9741D"/>
    <w:rsid w:val="00AB1993"/>
    <w:rsid w:val="00AD4B17"/>
    <w:rsid w:val="00B412D4"/>
    <w:rsid w:val="00BE3C22"/>
    <w:rsid w:val="00C0345E"/>
    <w:rsid w:val="00C33002"/>
    <w:rsid w:val="00C3483A"/>
    <w:rsid w:val="00C74E9D"/>
    <w:rsid w:val="00C82FD3"/>
    <w:rsid w:val="00C92819"/>
    <w:rsid w:val="00CC6B7B"/>
    <w:rsid w:val="00CD2089"/>
    <w:rsid w:val="00D73A67"/>
    <w:rsid w:val="00D970A9"/>
    <w:rsid w:val="00DC1C45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8E4980-15A1-4DFB-8AC0-8064EF933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2CE63-7D6C-4E3D-95D9-8B90B315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5F77DEBD.dotm</Template>
  <TotalTime>0</TotalTime>
  <Pages>2</Pages>
  <Words>267</Words>
  <Characters>1401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3903 Text of Previous Version (Mar. 25, 2015) - South Carolina Legislature Online</dc:title>
  <dc:creator>McDowell</dc:creator>
  <cp:lastModifiedBy>N Cumfer</cp:lastModifiedBy>
  <cp:revision>2</cp:revision>
  <cp:lastPrinted>2015-03-25T14:12:00Z</cp:lastPrinted>
  <dcterms:created xsi:type="dcterms:W3CDTF">2015-03-25T15:48:00Z</dcterms:created>
  <dcterms:modified xsi:type="dcterms:W3CDTF">2015-03-25T15:48:00Z</dcterms:modified>
</cp:coreProperties>
</file>