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25A" w:rsidRPr="000E325A" w:rsidRDefault="000E325A" w:rsidP="000E325A">
      <w:pPr>
        <w:tabs>
          <w:tab w:val="right" w:pos="5933"/>
        </w:tabs>
        <w:suppressAutoHyphens/>
      </w:pPr>
      <w:r>
        <w:tab/>
      </w:r>
      <w:r>
        <w:rPr>
          <w:b/>
          <w:sz w:val="36"/>
        </w:rPr>
        <w:t>H. 3905</w:t>
      </w: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25A" w:rsidRDefault="000E325A" w:rsidP="000E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59B7">
        <w:t>Rep. Hayes</w:t>
      </w: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4/14/15--H.</w:t>
      </w: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0E325A" w:rsidRPr="000E325A" w:rsidRDefault="000E325A" w:rsidP="000E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25A" w:rsidRDefault="000E325A" w:rsidP="000E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E325A" w:rsidRPr="000E325A" w:rsidRDefault="000E325A" w:rsidP="000E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3905) to request that the Department of Transportation name the bridge that crosses the Little Pee Dee River along South Carolina Highway 57 in Dillon County, etc., respectfully</w:t>
      </w:r>
    </w:p>
    <w:p w:rsidR="000E325A" w:rsidRPr="000E325A" w:rsidRDefault="000E325A" w:rsidP="000E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E325A" w:rsidRPr="000E325A" w:rsidRDefault="000E325A" w:rsidP="000E3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325A" w:rsidRDefault="000E3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325A" w:rsidSect="000E32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47E7" w:rsidRDefault="007847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376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57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THAT CROSSES THE LITTLE PEE DEE RIVER ALONG SOUTH CAROLINA HIGHWAY 57 IN DILLON COUNTY “MCINNIS BRIDGE” AND ERECT APPROPRIATE MARKERS OR SIGNS AT THIS BRIDGE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2D6" w:rsidRDefault="00C4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Now, therefore,</w:t>
      </w:r>
    </w:p>
    <w:p w:rsidR="00C412D6" w:rsidRDefault="00C4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F57EC">
        <w:t xml:space="preserve"> the members of the General Assembly request that the Department of Transportation name the bridge that crosses the Little Pee Dee River along South Carolina Highway 57 in Dillon </w:t>
      </w:r>
      <w:r w:rsidR="00EA6C98">
        <w:t>C</w:t>
      </w:r>
      <w:r w:rsidR="009F57EC">
        <w:t>ounty “McInnis Bridge” and erect appropriate markers or signs at this bridge that contain this designation.</w:t>
      </w: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F57EC">
        <w:t xml:space="preserve"> the Department of Transportation.</w:t>
      </w:r>
    </w:p>
    <w:p w:rsidR="00547AA6" w:rsidRDefault="009F57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05DD" w:rsidRDefault="00C105DD" w:rsidP="00C105DD">
      <w:pPr>
        <w:suppressAutoHyphens/>
      </w:pPr>
    </w:p>
    <w:sectPr w:rsidR="00C105DD" w:rsidSect="000E32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762" w:rsidRDefault="00EB3762" w:rsidP="009F0C77">
      <w:r>
        <w:separator/>
      </w:r>
    </w:p>
  </w:endnote>
  <w:endnote w:type="continuationSeparator" w:id="0">
    <w:p w:rsidR="00EB3762" w:rsidRDefault="00EB37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E56F1A-D971-47B7-AFDF-E990BCC417D5}"/>
    <w:embedBold r:id="rId2" w:fontKey="{2BFDFA7E-C878-4F9D-B3D8-083E7C19239B}"/>
  </w:font>
  <w:font w:name="Calibri">
    <w:panose1 w:val="020F0502020204030204"/>
    <w:charset w:val="00"/>
    <w:family w:val="swiss"/>
    <w:pitch w:val="variable"/>
    <w:sig w:usb0="E10002FF" w:usb1="4000ACFF" w:usb2="00000009" w:usb3="00000000" w:csb0="0000019F" w:csb1="00000000"/>
    <w:embedRegular r:id="rId3" w:fontKey="{E5A181E4-2B1D-480E-82A3-6CDA887EA4CF}"/>
  </w:font>
  <w:font w:name="Segoe UI">
    <w:panose1 w:val="020B0502040204020203"/>
    <w:charset w:val="00"/>
    <w:family w:val="swiss"/>
    <w:pitch w:val="variable"/>
    <w:sig w:usb0="E10022FF" w:usb1="C000E47F" w:usb2="00000029" w:usb3="00000000" w:csb0="000001DF" w:csb1="00000000"/>
    <w:embedRegular r:id="rId4" w:fontKey="{E8656157-E155-40F6-A2F0-599F047360DB}"/>
  </w:font>
  <w:font w:name="Cambria">
    <w:panose1 w:val="02040503050406030204"/>
    <w:charset w:val="00"/>
    <w:family w:val="roman"/>
    <w:pitch w:val="variable"/>
    <w:sig w:usb0="E00002FF" w:usb1="400004FF" w:usb2="00000000" w:usb3="00000000" w:csb0="0000019F" w:csb1="00000000"/>
    <w:embedRegular r:id="rId5" w:fontKey="{521ADC1E-DA4B-4A11-9091-1CE5707651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AA6" w:rsidRPr="007847E7" w:rsidRDefault="007847E7" w:rsidP="007847E7">
    <w:pPr>
      <w:pStyle w:val="Footer"/>
      <w:tabs>
        <w:tab w:val="clear" w:pos="4680"/>
        <w:tab w:val="clear" w:pos="9360"/>
        <w:tab w:val="center" w:pos="2995"/>
      </w:tabs>
      <w:spacing w:before="120"/>
    </w:pPr>
    <w:r>
      <w:t>[3905</w:t>
    </w:r>
    <w:r w:rsidR="000E325A">
      <w:t>-</w:t>
    </w:r>
    <w:r w:rsidR="000E325A">
      <w:fldChar w:fldCharType="begin"/>
    </w:r>
    <w:r w:rsidR="000E325A">
      <w:instrText xml:space="preserve"> PAGE  \* MERGEFORMAT </w:instrText>
    </w:r>
    <w:r w:rsidR="000E325A">
      <w:fldChar w:fldCharType="separate"/>
    </w:r>
    <w:r w:rsidR="00A77350">
      <w:rPr>
        <w:noProof/>
      </w:rPr>
      <w:t>1</w:t>
    </w:r>
    <w:r w:rsidR="000E325A">
      <w:fldChar w:fldCharType="end"/>
    </w:r>
    <w:r w:rsidR="000E32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5A" w:rsidRPr="007847E7" w:rsidRDefault="000E325A" w:rsidP="007847E7">
    <w:pPr>
      <w:pStyle w:val="Footer"/>
      <w:tabs>
        <w:tab w:val="clear" w:pos="4680"/>
        <w:tab w:val="clear" w:pos="9360"/>
        <w:tab w:val="center" w:pos="2995"/>
      </w:tabs>
      <w:spacing w:before="120"/>
    </w:pPr>
    <w:r>
      <w:t>[3905]</w:t>
    </w:r>
    <w:r>
      <w:tab/>
    </w:r>
    <w:r>
      <w:fldChar w:fldCharType="begin"/>
    </w:r>
    <w:r>
      <w:instrText xml:space="preserve"> PAGE  \* MERGEFORMAT </w:instrText>
    </w:r>
    <w:r>
      <w:fldChar w:fldCharType="separate"/>
    </w:r>
    <w:r w:rsidR="00C105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762" w:rsidRDefault="00EB3762" w:rsidP="009F0C77">
      <w:r>
        <w:separator/>
      </w:r>
    </w:p>
  </w:footnote>
  <w:footnote w:type="continuationSeparator" w:id="0">
    <w:p w:rsidR="00EB3762" w:rsidRDefault="00EB37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8CM15"/>
    <w:docVar w:name="CoverBillType" w:val="c"/>
    <w:docVar w:name="docpath" w:val="L:\Council\bills\SWB\5308CM15.DOCX"/>
    <w:docVar w:name="dvBillNumber" w:val="3905"/>
    <w:docVar w:name="dvBillNumberPrefix" w:val="H. "/>
    <w:docVar w:name="dvOriginalBody" w:val="House"/>
    <w:docVar w:name="dvSteno" w:val="SWB"/>
    <w:docVar w:name="NameofBody" w:val="h"/>
    <w:docVar w:name="vgroup2" w:val="Council"/>
  </w:docVars>
  <w:rsids>
    <w:rsidRoot w:val="00EB3762"/>
    <w:rsid w:val="00011869"/>
    <w:rsid w:val="00015CD6"/>
    <w:rsid w:val="000E1785"/>
    <w:rsid w:val="000E325A"/>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2F9"/>
    <w:rsid w:val="004E7D54"/>
    <w:rsid w:val="005273C6"/>
    <w:rsid w:val="00530A69"/>
    <w:rsid w:val="00545593"/>
    <w:rsid w:val="00547AA6"/>
    <w:rsid w:val="00577C6C"/>
    <w:rsid w:val="005C2FE2"/>
    <w:rsid w:val="005E2BC9"/>
    <w:rsid w:val="00605102"/>
    <w:rsid w:val="006215AA"/>
    <w:rsid w:val="00623E1E"/>
    <w:rsid w:val="006913C9"/>
    <w:rsid w:val="0069470D"/>
    <w:rsid w:val="00734F00"/>
    <w:rsid w:val="007847E7"/>
    <w:rsid w:val="007A70AE"/>
    <w:rsid w:val="008362E8"/>
    <w:rsid w:val="008A1768"/>
    <w:rsid w:val="008F0F33"/>
    <w:rsid w:val="008F4429"/>
    <w:rsid w:val="0094021A"/>
    <w:rsid w:val="009B44AF"/>
    <w:rsid w:val="009C6A0B"/>
    <w:rsid w:val="009E47A3"/>
    <w:rsid w:val="009F0C77"/>
    <w:rsid w:val="009F4DD1"/>
    <w:rsid w:val="009F57EC"/>
    <w:rsid w:val="00A41684"/>
    <w:rsid w:val="00A64E80"/>
    <w:rsid w:val="00A72BCD"/>
    <w:rsid w:val="00A741D9"/>
    <w:rsid w:val="00A77350"/>
    <w:rsid w:val="00A833AB"/>
    <w:rsid w:val="00A9741D"/>
    <w:rsid w:val="00AD4B17"/>
    <w:rsid w:val="00B412D4"/>
    <w:rsid w:val="00BE3C22"/>
    <w:rsid w:val="00C0345E"/>
    <w:rsid w:val="00C105DD"/>
    <w:rsid w:val="00C3483A"/>
    <w:rsid w:val="00C412D6"/>
    <w:rsid w:val="00C74E9D"/>
    <w:rsid w:val="00C82FD3"/>
    <w:rsid w:val="00C92819"/>
    <w:rsid w:val="00CC6B7B"/>
    <w:rsid w:val="00CD2089"/>
    <w:rsid w:val="00D73A67"/>
    <w:rsid w:val="00D970A9"/>
    <w:rsid w:val="00DF3845"/>
    <w:rsid w:val="00E41911"/>
    <w:rsid w:val="00E92EEF"/>
    <w:rsid w:val="00EA6C98"/>
    <w:rsid w:val="00EB376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CC16C-4D1A-4F20-B95E-894CF066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7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7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1256A-E26C-4B9C-B03F-14331F94A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E824D040.dotm</Template>
  <TotalTime>0</TotalTime>
  <Pages>2</Pages>
  <Words>208</Words>
  <Characters>1100</Characters>
  <Application>Microsoft Office Word</Application>
  <DocSecurity>0</DocSecurity>
  <Lines>55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3905 Text of Previous Version (Apr. 14, 2015) - South Carolina Legislature Online</dc:title>
  <dc:creator>SandyBarden</dc:creator>
  <cp:lastModifiedBy>Miriam Cook</cp:lastModifiedBy>
  <cp:revision>2</cp:revision>
  <cp:lastPrinted>2015-03-24T19:36:00Z</cp:lastPrinted>
  <dcterms:created xsi:type="dcterms:W3CDTF">2015-04-14T22:52:00Z</dcterms:created>
  <dcterms:modified xsi:type="dcterms:W3CDTF">2015-04-14T22:52:00Z</dcterms:modified>
</cp:coreProperties>
</file>