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7DB8" w:rsidRDefault="00807DB8" w:rsidP="00B53E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B53E32" w:rsidRDefault="00B53E32" w:rsidP="00B53E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3E32" w:rsidRDefault="00B53E32" w:rsidP="00B53E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3E32" w:rsidRDefault="00B53E32" w:rsidP="00B53E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3E32" w:rsidRDefault="00B53E32" w:rsidP="00B53E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3E32" w:rsidRDefault="00B53E32" w:rsidP="00B53E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3E32" w:rsidRDefault="00B53E32" w:rsidP="00B53E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07D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445E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915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</w:t>
      </w:r>
      <w:r w:rsidR="00CF7CD7">
        <w:t>NA, 1976, BY ADDING SECTION 23</w:t>
      </w:r>
      <w:r w:rsidR="000C7513">
        <w:noBreakHyphen/>
      </w:r>
      <w:r>
        <w:t>1</w:t>
      </w:r>
      <w:r w:rsidR="000C7513">
        <w:noBreakHyphen/>
      </w:r>
      <w:r>
        <w:t>235 SO AS TO PROVIDE THAT A LAW ENFORCEMENT</w:t>
      </w:r>
      <w:r w:rsidR="00B53E32">
        <w:t xml:space="preserve"> AGENCY SHALL NOT PURCHASE CELL</w:t>
      </w:r>
      <w:r w:rsidR="000C7513">
        <w:noBreakHyphen/>
      </w:r>
      <w:r>
        <w:t>SITE STIMULATOR</w:t>
      </w:r>
      <w:r w:rsidR="000874B1">
        <w:t xml:space="preserve"> </w:t>
      </w:r>
      <w:r>
        <w:t>TECHNOLOGY FROM A COMPANY THAT REQUIRES THE PURCHASE</w:t>
      </w:r>
      <w:r w:rsidR="00795A91">
        <w:t>R</w:t>
      </w:r>
      <w:r>
        <w:t xml:space="preserve"> OF THIS EQUIPMENT TO ENTER INTO A NONDISCLOSURE AGREEMENT.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445EE" w:rsidRDefault="00E445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445EE" w:rsidRDefault="00E445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45EE" w:rsidRDefault="00E445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91569">
        <w:t>Chapter 1, Title 23 of the 1976 Code is amended by adding:</w:t>
      </w:r>
    </w:p>
    <w:p w:rsidR="00091569" w:rsidRDefault="000915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1569" w:rsidRDefault="000915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="00CF7CD7">
        <w:t>Section 23</w:t>
      </w:r>
      <w:r w:rsidR="000C7513">
        <w:noBreakHyphen/>
      </w:r>
      <w:r>
        <w:t>1</w:t>
      </w:r>
      <w:r w:rsidR="000C7513">
        <w:noBreakHyphen/>
      </w:r>
      <w:r>
        <w:t>235.</w:t>
      </w:r>
      <w:r>
        <w:tab/>
        <w:t>(A)</w:t>
      </w:r>
      <w:r>
        <w:tab/>
        <w:t>A law enforcement</w:t>
      </w:r>
      <w:r w:rsidR="00B53E32">
        <w:t xml:space="preserve"> agency shall not purchase cell</w:t>
      </w:r>
      <w:r w:rsidR="000C7513">
        <w:noBreakHyphen/>
      </w:r>
      <w:r>
        <w:t>site stimulator</w:t>
      </w:r>
      <w:r w:rsidR="000874B1">
        <w:t xml:space="preserve"> </w:t>
      </w:r>
      <w:r>
        <w:t>technology from a company that requires the purchase</w:t>
      </w:r>
      <w:r w:rsidR="00795A91">
        <w:t>r</w:t>
      </w:r>
      <w:r>
        <w:t xml:space="preserve"> of the equipment to enter into a nondisclosure agreement.</w:t>
      </w:r>
    </w:p>
    <w:p w:rsidR="00091569" w:rsidRDefault="000915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As contained in this section, </w:t>
      </w:r>
      <w:r w:rsidR="000C7513" w:rsidRPr="000C7513">
        <w:t>‘</w:t>
      </w:r>
      <w:r w:rsidR="00B53E32">
        <w:t>cell</w:t>
      </w:r>
      <w:r w:rsidR="000C7513">
        <w:noBreakHyphen/>
      </w:r>
      <w:r>
        <w:t>site stimulator</w:t>
      </w:r>
      <w:r w:rsidR="000874B1">
        <w:t xml:space="preserve"> </w:t>
      </w:r>
      <w:r>
        <w:t>technology</w:t>
      </w:r>
      <w:r w:rsidR="000C7513" w:rsidRPr="000C7513">
        <w:t>’</w:t>
      </w:r>
      <w:r>
        <w:t xml:space="preserve"> means technology designed to intercept cell phone signals and capture text messages, emails, and other data.”</w:t>
      </w:r>
    </w:p>
    <w:p w:rsidR="00091569" w:rsidRDefault="000915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45EE" w:rsidRDefault="00E445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91569">
        <w:t>2</w:t>
      </w:r>
      <w:r>
        <w:t>.</w:t>
      </w:r>
      <w:r>
        <w:tab/>
        <w:t>This act takes effect upon approval by the Governor.</w:t>
      </w:r>
    </w:p>
    <w:p w:rsidR="000B5831" w:rsidRDefault="000C751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07DB8" w:rsidRDefault="00807DB8" w:rsidP="00807DB8">
      <w:pPr>
        <w:suppressAutoHyphens/>
      </w:pPr>
    </w:p>
    <w:sectPr w:rsidR="00807DB8" w:rsidSect="00807DB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45EE" w:rsidRDefault="00E445EE" w:rsidP="009F0C77">
      <w:r>
        <w:separator/>
      </w:r>
    </w:p>
  </w:endnote>
  <w:endnote w:type="continuationSeparator" w:id="0">
    <w:p w:rsidR="00E445EE" w:rsidRDefault="00E445E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4384CB-CB5B-4FDE-97A0-DCEABF9AF905}"/>
    <w:embedBold r:id="rId2" w:fontKey="{A1A3AF11-2857-44D3-97D5-7FB88F256C2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C974ACF-D05B-420F-A97D-7B068FEE0E9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0F246EA-4681-414C-BA23-E9295D7B18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8DF8373-40DA-4535-9D3D-2DFDD5DAE12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5831" w:rsidRPr="00807DB8" w:rsidRDefault="00807DB8" w:rsidP="00807D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45EE" w:rsidRDefault="00E445EE" w:rsidP="009F0C77">
      <w:r>
        <w:separator/>
      </w:r>
    </w:p>
  </w:footnote>
  <w:footnote w:type="continuationSeparator" w:id="0">
    <w:p w:rsidR="00E445EE" w:rsidRDefault="00E445E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6272CM15"/>
    <w:docVar w:name="CoverBillType" w:val="b"/>
    <w:docVar w:name="docpath" w:val="L:\Council\bills\BH\26272CM15.DOCX"/>
    <w:docVar w:name="dvBillNumber" w:val="3931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E445EE"/>
    <w:rsid w:val="00011869"/>
    <w:rsid w:val="00015CD6"/>
    <w:rsid w:val="000874B1"/>
    <w:rsid w:val="00091569"/>
    <w:rsid w:val="000B5831"/>
    <w:rsid w:val="000C7513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D73E3"/>
    <w:rsid w:val="002E5912"/>
    <w:rsid w:val="00301B21"/>
    <w:rsid w:val="00325348"/>
    <w:rsid w:val="0032732C"/>
    <w:rsid w:val="00336AD0"/>
    <w:rsid w:val="0037079A"/>
    <w:rsid w:val="00393A6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B17C0"/>
    <w:rsid w:val="005C2FE2"/>
    <w:rsid w:val="005E2BC9"/>
    <w:rsid w:val="00605102"/>
    <w:rsid w:val="006215AA"/>
    <w:rsid w:val="006913C9"/>
    <w:rsid w:val="0069470D"/>
    <w:rsid w:val="00734F00"/>
    <w:rsid w:val="00795A91"/>
    <w:rsid w:val="007A70AE"/>
    <w:rsid w:val="00807DB8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3E32"/>
    <w:rsid w:val="00BE3C22"/>
    <w:rsid w:val="00C0345E"/>
    <w:rsid w:val="00C3483A"/>
    <w:rsid w:val="00C74E9D"/>
    <w:rsid w:val="00C82FD3"/>
    <w:rsid w:val="00C92819"/>
    <w:rsid w:val="00CC6B7B"/>
    <w:rsid w:val="00CD2089"/>
    <w:rsid w:val="00CF7CD7"/>
    <w:rsid w:val="00D73A67"/>
    <w:rsid w:val="00D970A9"/>
    <w:rsid w:val="00DF3845"/>
    <w:rsid w:val="00E41911"/>
    <w:rsid w:val="00E445EE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0DBCE07-D820-4EB8-B46F-888105399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74B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4B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77751D-6865-460D-AB92-9C89B73F6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F31E26F8.dotm</Template>
  <TotalTime>0</TotalTime>
  <Pages>1</Pages>
  <Words>141</Words>
  <Characters>738</Characters>
  <Application>Microsoft Office Word</Application>
  <DocSecurity>0</DocSecurity>
  <Lines>34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3931 Text of Previous Version (Mar. 26, 2015) - South Carolina Legislature Online</dc:title>
  <dc:creator>%USERNAME%</dc:creator>
  <cp:lastModifiedBy>N Cumfer</cp:lastModifiedBy>
  <cp:revision>2</cp:revision>
  <cp:lastPrinted>2015-03-25T19:39:00Z</cp:lastPrinted>
  <dcterms:created xsi:type="dcterms:W3CDTF">2015-03-26T16:00:00Z</dcterms:created>
  <dcterms:modified xsi:type="dcterms:W3CDTF">2015-03-26T16:00:00Z</dcterms:modified>
</cp:coreProperties>
</file>