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369" w:rsidRDefault="005A73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29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63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CHAMPIONSHIP</w:t>
      </w:r>
      <w:r>
        <w:t xml:space="preserve"> TEAMS OF GREENVILLE COUNTY WITH THE TEAM</w:t>
      </w:r>
      <w:r w:rsidR="0067516D">
        <w:t xml:space="preserve">S’ </w:t>
      </w:r>
      <w:r>
        <w:t>COACHES AND SCHOOL OFFICIALS, AT A DATE AND TIME TO BE DETERMINED BY THE SPEAKER, FOR THE PURPOSE OF BEING RECOGNIZED AND COMMENDED FOR CAPTURING THEIR RESPECTIVE 2014</w:t>
      </w:r>
      <w:r>
        <w:noBreakHyphen/>
        <w:t>2015 SOUTH CAROLINA STATE CHAMPIONSHIP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9DA" w:rsidRDefault="00772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29DA" w:rsidRDefault="00772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9DA" w:rsidRDefault="007729DA" w:rsidP="004E6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63B8">
        <w:t xml:space="preserve"> the privilege of the floor of the South Carolina House of Representatives be extended to the </w:t>
      </w:r>
      <w:r w:rsidR="004E63B8" w:rsidRPr="00932A0E">
        <w:rPr>
          <w:color w:val="000000" w:themeColor="text1"/>
          <w:u w:color="000000" w:themeColor="text1"/>
        </w:rPr>
        <w:t>Christ Church</w:t>
      </w:r>
      <w:r w:rsidR="004E63B8">
        <w:rPr>
          <w:color w:val="000000" w:themeColor="text1"/>
          <w:u w:color="000000" w:themeColor="text1"/>
        </w:rPr>
        <w:t xml:space="preserve"> Episcopal School</w:t>
      </w:r>
      <w:r w:rsidR="004E63B8">
        <w:t xml:space="preserve"> championship teams of Greenville County with the team</w:t>
      </w:r>
      <w:r w:rsidR="0067516D">
        <w:t>s’</w:t>
      </w:r>
      <w:r w:rsidR="004E63B8">
        <w:t xml:space="preserve"> coaches and school officials, at a date and time to be determined by the Speaker, for the purpose of being recognized and commended for capturing their respective 2014</w:t>
      </w:r>
      <w:r w:rsidR="004E63B8">
        <w:noBreakHyphen/>
        <w:t>2015 South Carolina State Championship titles.</w:t>
      </w:r>
    </w:p>
    <w:p w:rsidR="008655B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7369" w:rsidRDefault="005A7369" w:rsidP="005A7369">
      <w:pPr>
        <w:suppressAutoHyphens/>
      </w:pPr>
    </w:p>
    <w:sectPr w:rsidR="005A7369" w:rsidSect="005A73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9DA" w:rsidRDefault="007729DA" w:rsidP="009F0C77">
      <w:r>
        <w:separator/>
      </w:r>
    </w:p>
  </w:endnote>
  <w:endnote w:type="continuationSeparator" w:id="0">
    <w:p w:rsidR="007729DA" w:rsidRDefault="007729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B3FFCE-B6A3-4342-B0CD-3DDFBB038E77}"/>
    <w:embedBold r:id="rId2" w:fontKey="{9C689DBB-5CDB-48A2-9C1D-FBB3C28C48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DF37C6-E1CB-40B3-8EF7-CC1039109C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D439D2-62E0-4376-91B8-90B9C450E6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C3431D-0032-4386-9D9A-AF7760F4D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BF8" w:rsidRPr="005A7369" w:rsidRDefault="005A7369" w:rsidP="005A73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9DA" w:rsidRDefault="007729DA" w:rsidP="009F0C77">
      <w:r>
        <w:separator/>
      </w:r>
    </w:p>
  </w:footnote>
  <w:footnote w:type="continuationSeparator" w:id="0">
    <w:p w:rsidR="007729DA" w:rsidRDefault="007729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6VR15"/>
    <w:docVar w:name="CoverBillType" w:val="r"/>
    <w:docVar w:name="docpath" w:val="L:\Council\bills\GM\24336VR15.DOCX"/>
    <w:docVar w:name="dvBillNumber" w:val="39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29D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7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3B8"/>
    <w:rsid w:val="004E7D54"/>
    <w:rsid w:val="005273C6"/>
    <w:rsid w:val="00530A69"/>
    <w:rsid w:val="00545593"/>
    <w:rsid w:val="00577C6C"/>
    <w:rsid w:val="005A7369"/>
    <w:rsid w:val="005C2FE2"/>
    <w:rsid w:val="005E2BC9"/>
    <w:rsid w:val="00605102"/>
    <w:rsid w:val="006215AA"/>
    <w:rsid w:val="0067516D"/>
    <w:rsid w:val="006913C9"/>
    <w:rsid w:val="0069470D"/>
    <w:rsid w:val="00734F00"/>
    <w:rsid w:val="007729DA"/>
    <w:rsid w:val="007A70AE"/>
    <w:rsid w:val="00830BF8"/>
    <w:rsid w:val="008362E8"/>
    <w:rsid w:val="008655B1"/>
    <w:rsid w:val="008A1768"/>
    <w:rsid w:val="008A178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0DF8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266D8-294A-482E-90A3-7D218D5B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3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1C7DC-2347-4FC4-8803-DDDEF48C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1</Pages>
  <Words>136</Words>
  <Characters>736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3955 Text of Previous Version (Apr. 14, 2015) - South Carolina Legislature Online</dc:title>
  <dc:creator>Gail Pinckney Moore</dc:creator>
  <cp:lastModifiedBy>Angela Hill</cp:lastModifiedBy>
  <cp:revision>2</cp:revision>
  <cp:lastPrinted>2015-03-31T15:47:00Z</cp:lastPrinted>
  <dcterms:created xsi:type="dcterms:W3CDTF">2015-04-14T17:12:00Z</dcterms:created>
  <dcterms:modified xsi:type="dcterms:W3CDTF">2015-04-14T17:12:00Z</dcterms:modified>
</cp:coreProperties>
</file>