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25C" w:rsidRDefault="001762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F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7D023B">
        <w:t>’</w:t>
      </w:r>
      <w:r>
        <w:t>S LICENSE AND VOTER REGISTRATION, SO AS TO PROVIDE THAT EACH STATE IDENTIFICATION CARD APPLICATION OR MOTOR VEHICLE DRIVER</w:t>
      </w:r>
      <w:r w:rsidRPr="007D023B">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7D023B">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0F2D" w:rsidRDefault="00610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F2D" w:rsidRDefault="00610F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320 of the 1976 Code, as added by Act 466 of 1996, is amended to read:</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4E" w:rsidRPr="00397A3A"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7D023B">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7D023B">
        <w:rPr>
          <w:strike/>
        </w:rPr>
        <w:t>’</w:t>
      </w:r>
      <w:r w:rsidRPr="00397A3A">
        <w:rPr>
          <w:strike/>
        </w:rPr>
        <w:t>s license application serves as a declination to register</w:t>
      </w:r>
      <w:r w:rsidRPr="001C3A5B">
        <w:t>.</w:t>
      </w:r>
      <w:r>
        <w:t xml:space="preserve">  </w:t>
      </w:r>
      <w:r>
        <w:rPr>
          <w:u w:val="single"/>
        </w:rPr>
        <w:t xml:space="preserve">For voter registration purposes, </w:t>
      </w:r>
      <w:r>
        <w:rPr>
          <w:u w:val="single"/>
        </w:rPr>
        <w:lastRenderedPageBreak/>
        <w:t>the applicant shall consent to the use of his signature from his state identification card or driver</w:t>
      </w:r>
      <w:r w:rsidRPr="007D023B">
        <w:rPr>
          <w:u w:val="single"/>
        </w:rPr>
        <w:t>’</w:t>
      </w:r>
      <w:r>
        <w:rPr>
          <w:u w:val="single"/>
        </w:rPr>
        <w:t>s license issued by the Department of Motor Vehicles.</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Pr>
          <w:u w:val="single"/>
        </w:rPr>
        <w:t>a</w:t>
      </w:r>
      <w:r w:rsidRPr="00912380">
        <w:t xml:space="preserve"> previous voter registration by the applicant.</w:t>
      </w:r>
    </w:p>
    <w:p w:rsidR="00BF064E" w:rsidRPr="0051377B"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7D023B">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7D023B">
        <w:rPr>
          <w:u w:val="single"/>
        </w:rPr>
        <w:t>’</w:t>
      </w:r>
      <w:r>
        <w:rPr>
          <w:u w:val="single"/>
        </w:rPr>
        <w:t>s name and other identifying information may not be disclosed as a public record.</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Pr="007D023B">
        <w:t>’</w:t>
      </w:r>
      <w:r w:rsidRPr="00912380">
        <w:t>s license.</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7D023B">
        <w:t>’</w:t>
      </w:r>
      <w:r w:rsidRPr="00912380">
        <w:t>s license:</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7D023B">
        <w:t>’</w:t>
      </w:r>
      <w:r w:rsidRPr="00912380">
        <w:t xml:space="preserve">s license portion of the form, other than </w:t>
      </w:r>
      <w:r w:rsidRPr="0051377B">
        <w:rPr>
          <w:strike/>
        </w:rPr>
        <w:t>a second signature or other</w:t>
      </w:r>
      <w:r w:rsidRPr="00912380">
        <w:t xml:space="preserve"> information necessary under subitem (c);</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7D023B">
        <w:rPr>
          <w:u w:val="single"/>
        </w:rPr>
        <w:t>’</w:t>
      </w:r>
      <w:r>
        <w:rPr>
          <w:u w:val="single"/>
        </w:rPr>
        <w:t>s license for voter registration purposes</w:t>
      </w:r>
      <w:r w:rsidRPr="00912380">
        <w:t>;</w:t>
      </w:r>
      <w:r>
        <w:t xml:space="preserve"> </w:t>
      </w:r>
      <w:r w:rsidRPr="00CA5FC2">
        <w:rPr>
          <w:u w:val="single"/>
        </w:rPr>
        <w:t>and</w:t>
      </w:r>
    </w:p>
    <w:p w:rsidR="00BF064E" w:rsidRPr="00CA5FC2"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7D023B">
        <w:rPr>
          <w:u w:val="single"/>
        </w:rPr>
        <w:t>’</w:t>
      </w:r>
      <w:r>
        <w:rPr>
          <w:u w:val="single"/>
        </w:rPr>
        <w:t xml:space="preserve">s voter registration information, including but not limited to, the </w:t>
      </w:r>
      <w:r>
        <w:rPr>
          <w:u w:val="single"/>
        </w:rPr>
        <w:lastRenderedPageBreak/>
        <w:t>person</w:t>
      </w:r>
      <w:r w:rsidRPr="007D023B">
        <w:rPr>
          <w:u w:val="single"/>
        </w:rPr>
        <w:t>’</w:t>
      </w:r>
      <w:r>
        <w:rPr>
          <w:u w:val="single"/>
        </w:rPr>
        <w:t>s name and other identifying information, may not be disclosed as a public record.</w:t>
      </w:r>
    </w:p>
    <w:p w:rsidR="00BF064E" w:rsidRPr="00CA5FC2"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BF064E" w:rsidRPr="006841EA"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BF064E" w:rsidRPr="006841EA"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BF064E" w:rsidRPr="006841EA"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7D023B">
        <w:t>’</w:t>
      </w:r>
      <w:r w:rsidRPr="00912380">
        <w:t>s license serves as notification of change of address for voter registration unless the qualified elector states on the form that the change of address is not for voter registration purposes.</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7D023B">
        <w:t>’</w:t>
      </w:r>
      <w:r w:rsidRPr="00912380">
        <w:t>s license accepted at a state motor vehicle authority must be transmitted to the county board of voter registration and elections no later than ten days after the date of acceptance.</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7D023B">
        <w:rPr>
          <w:u w:val="single"/>
        </w:rPr>
        <w:t>’</w:t>
      </w:r>
      <w:r>
        <w:rPr>
          <w:u w:val="single"/>
        </w:rPr>
        <w:t>s voter registration portion shall constitute a completed registration for purposes of this chapter.</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BF064E" w:rsidRPr="001A4CBF"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 xml:space="preserve">The Executive Director of the State Election Commission and the Executive Director of the South Carolina Department of </w:t>
      </w:r>
      <w:r>
        <w:rPr>
          <w:u w:val="single"/>
        </w:rPr>
        <w:lastRenderedPageBreak/>
        <w:t>Motor Vehicles shall work together to ensure full compliance with the requirements of this section.</w:t>
      </w:r>
      <w:r>
        <w:t>”</w:t>
      </w: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4E" w:rsidRDefault="00BF064E" w:rsidP="00BF0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016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625C" w:rsidRDefault="0017625C" w:rsidP="0017625C">
      <w:pPr>
        <w:suppressAutoHyphens/>
      </w:pPr>
    </w:p>
    <w:sectPr w:rsidR="0017625C" w:rsidSect="001762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F2D" w:rsidRDefault="00610F2D" w:rsidP="009F0C77">
      <w:r>
        <w:separator/>
      </w:r>
    </w:p>
  </w:endnote>
  <w:endnote w:type="continuationSeparator" w:id="0">
    <w:p w:rsidR="00610F2D" w:rsidRDefault="00610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936490-3EE5-4BA3-B444-C91A434351C5}"/>
    <w:embedBold r:id="rId2" w:fontKey="{4895FF72-402B-4C4E-B4E2-D2141C458567}"/>
  </w:font>
  <w:font w:name="Calibri">
    <w:panose1 w:val="020F0502020204030204"/>
    <w:charset w:val="00"/>
    <w:family w:val="swiss"/>
    <w:pitch w:val="variable"/>
    <w:sig w:usb0="E10002FF" w:usb1="4000ACFF" w:usb2="00000009" w:usb3="00000000" w:csb0="0000019F" w:csb1="00000000"/>
    <w:embedRegular r:id="rId3" w:fontKey="{526A18DC-7ADB-4A43-B3B6-3351EA9D1272}"/>
  </w:font>
  <w:font w:name="Segoe UI">
    <w:panose1 w:val="020B0502040204020203"/>
    <w:charset w:val="00"/>
    <w:family w:val="swiss"/>
    <w:pitch w:val="variable"/>
    <w:sig w:usb0="E10022FF" w:usb1="C000E47F" w:usb2="00000029" w:usb3="00000000" w:csb0="000001DF" w:csb1="00000000"/>
    <w:embedRegular r:id="rId4" w:fontKey="{988B906B-9F38-4F77-9CD5-9DEBFC31CD7F}"/>
  </w:font>
  <w:font w:name="Cambria">
    <w:panose1 w:val="02040503050406030204"/>
    <w:charset w:val="00"/>
    <w:family w:val="roman"/>
    <w:pitch w:val="variable"/>
    <w:sig w:usb0="E00002FF" w:usb1="400004FF" w:usb2="00000000" w:usb3="00000000" w:csb0="0000019F" w:csb1="00000000"/>
    <w:embedRegular r:id="rId5" w:fontKey="{48ADF1A2-FC61-4911-8E50-C9539DE28E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661" w:rsidRPr="0017625C" w:rsidRDefault="0017625C" w:rsidP="0017625C">
    <w:pPr>
      <w:pStyle w:val="Footer"/>
      <w:tabs>
        <w:tab w:val="clear" w:pos="4680"/>
        <w:tab w:val="clear" w:pos="9360"/>
        <w:tab w:val="center" w:pos="2995"/>
      </w:tabs>
      <w:spacing w:before="120"/>
    </w:pPr>
    <w:r>
      <w:t>[3978]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F2D" w:rsidRDefault="00610F2D" w:rsidP="009F0C77">
      <w:r>
        <w:separator/>
      </w:r>
    </w:p>
  </w:footnote>
  <w:footnote w:type="continuationSeparator" w:id="0">
    <w:p w:rsidR="00610F2D" w:rsidRDefault="00610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42ZW15"/>
    <w:docVar w:name="CoverBillType" w:val="b"/>
    <w:docVar w:name="docpath" w:val="L:\Council\bills\GGS\22742ZW15.DOCX"/>
    <w:docVar w:name="dvBillNumber" w:val="3978"/>
    <w:docVar w:name="dvBillNumberPrefix" w:val="H. "/>
    <w:docVar w:name="dvOriginalBody" w:val="House"/>
    <w:docVar w:name="dvSteno" w:val="GGS"/>
    <w:docVar w:name="NameofBody" w:val="h"/>
    <w:docVar w:name="vgroup2" w:val="Council"/>
  </w:docVars>
  <w:rsids>
    <w:rsidRoot w:val="00610F2D"/>
    <w:rsid w:val="00011869"/>
    <w:rsid w:val="00015CD6"/>
    <w:rsid w:val="000E1785"/>
    <w:rsid w:val="000F40FA"/>
    <w:rsid w:val="0010776B"/>
    <w:rsid w:val="00133E66"/>
    <w:rsid w:val="001435A3"/>
    <w:rsid w:val="00146ED3"/>
    <w:rsid w:val="00151044"/>
    <w:rsid w:val="0017625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0F2D"/>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0AF8"/>
    <w:rsid w:val="00A72BCD"/>
    <w:rsid w:val="00A741D9"/>
    <w:rsid w:val="00A833AB"/>
    <w:rsid w:val="00A9741D"/>
    <w:rsid w:val="00AD4B17"/>
    <w:rsid w:val="00B412D4"/>
    <w:rsid w:val="00BE3C22"/>
    <w:rsid w:val="00BF064E"/>
    <w:rsid w:val="00C0345E"/>
    <w:rsid w:val="00C3483A"/>
    <w:rsid w:val="00C74E9D"/>
    <w:rsid w:val="00C82FD3"/>
    <w:rsid w:val="00C92819"/>
    <w:rsid w:val="00CC6B7B"/>
    <w:rsid w:val="00CD2089"/>
    <w:rsid w:val="00D73A67"/>
    <w:rsid w:val="00D970A9"/>
    <w:rsid w:val="00DF3845"/>
    <w:rsid w:val="00E41911"/>
    <w:rsid w:val="00E92EEF"/>
    <w:rsid w:val="00EF2368"/>
    <w:rsid w:val="00F0166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40D983-F7C2-496F-B1FA-8EBB9589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0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6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23F18-A9D4-4243-8619-BFF484FDE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481EE39.dotm</Template>
  <TotalTime>0</TotalTime>
  <Pages>1</Pages>
  <Words>977</Words>
  <Characters>5265</Characters>
  <Application>Microsoft Office Word</Application>
  <DocSecurity>0</DocSecurity>
  <Lines>134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3978 Text of Previous Version (Apr. 14, 2015) - South Carolina Legislature Online</dc:title>
  <dc:creator>GloriaShackelford</dc:creator>
  <cp:lastModifiedBy>Angela Hill</cp:lastModifiedBy>
  <cp:revision>2</cp:revision>
  <cp:lastPrinted>2015-03-25T18:34:00Z</cp:lastPrinted>
  <dcterms:created xsi:type="dcterms:W3CDTF">2015-04-14T20:55:00Z</dcterms:created>
  <dcterms:modified xsi:type="dcterms:W3CDTF">2015-04-14T20:55:00Z</dcterms:modified>
</cp:coreProperties>
</file>