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3AEF" w:rsidRDefault="00AE3AE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E3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071F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74E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THE CODE OF LAWS OF </w:t>
      </w:r>
      <w:r w:rsidR="002F2C7D">
        <w:t>SOUTH CAROLINA, 1976, BY ADDING SECTION 23</w:t>
      </w:r>
      <w:r w:rsidR="002F2C7D">
        <w:noBreakHyphen/>
        <w:t>23</w:t>
      </w:r>
      <w:r w:rsidR="002F2C7D">
        <w:noBreakHyphen/>
        <w:t>75 SO AS TO PROVIDE THAT BEFORE A PERSON MAY BE CERTIFIED OR RECERTIFIED AS A LAW ENFORCEMENT OFFICER HE MUST BE CERTIFIED TO PERFORM CARDIOPULMONARY RESUSCITATION.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071FA" w:rsidRDefault="00A071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071FA" w:rsidRDefault="00A071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71FA" w:rsidRDefault="00A071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A4D85">
        <w:t>Ch</w:t>
      </w:r>
      <w:r w:rsidR="008204F0">
        <w:t>apter 23, Title 23 of the 1976 C</w:t>
      </w:r>
      <w:r w:rsidR="004A4D85">
        <w:t>ode is amended by adding:</w:t>
      </w:r>
    </w:p>
    <w:p w:rsidR="00174E32" w:rsidRDefault="00174E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4E32" w:rsidRDefault="00174E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 w:rsidR="002F2C7D">
        <w:noBreakHyphen/>
      </w:r>
      <w:r>
        <w:t>23</w:t>
      </w:r>
      <w:r w:rsidR="002F2C7D">
        <w:noBreakHyphen/>
      </w:r>
      <w:r>
        <w:t>75.</w:t>
      </w:r>
      <w:r>
        <w:tab/>
        <w:t>Before a person may be certified or recertified as a law enforcement officer by the South Carolina Law Enforcement Training Council, he must be certified to perform cardiopulmonary resuscitation.”</w:t>
      </w:r>
    </w:p>
    <w:p w:rsidR="00A071FA" w:rsidRDefault="00A071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71FA" w:rsidRDefault="00A071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A4D85">
        <w:t>2</w:t>
      </w:r>
      <w:r>
        <w:t>.</w:t>
      </w:r>
      <w:r>
        <w:tab/>
        <w:t>This act takes effect upon approval by the Governor.</w:t>
      </w:r>
    </w:p>
    <w:p w:rsidR="009C52BC" w:rsidRDefault="002F2C7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E3AEF" w:rsidRDefault="00AE3AEF" w:rsidP="00AE3AEF">
      <w:pPr>
        <w:suppressAutoHyphens/>
      </w:pPr>
    </w:p>
    <w:sectPr w:rsidR="00AE3AEF" w:rsidSect="00AE3AE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4E32" w:rsidRDefault="00174E32" w:rsidP="009F0C77">
      <w:r>
        <w:separator/>
      </w:r>
    </w:p>
  </w:endnote>
  <w:endnote w:type="continuationSeparator" w:id="0">
    <w:p w:rsidR="00174E32" w:rsidRDefault="00174E3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E8524E2-8FDC-4A51-861A-C4DF7F31AD91}"/>
    <w:embedBold r:id="rId2" w:fontKey="{B85E90CF-BB50-4889-9442-872930E9CF0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226866B-F5E1-4C82-BBBB-6C14E1D0865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56C7620-8DAD-4C6B-848A-BE4B02B4635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F1074DB-8F4C-42B8-A6B5-A30BEAA8F33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2BC" w:rsidRPr="00AE3AEF" w:rsidRDefault="00AE3AEF" w:rsidP="00AE3AE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4E32" w:rsidRDefault="00174E32" w:rsidP="009F0C77">
      <w:r>
        <w:separator/>
      </w:r>
    </w:p>
  </w:footnote>
  <w:footnote w:type="continuationSeparator" w:id="0">
    <w:p w:rsidR="00174E32" w:rsidRDefault="00174E3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309CM15"/>
    <w:docVar w:name="CoverBillType" w:val="b"/>
    <w:docVar w:name="docpath" w:val="L:\Council\bills\SWB\5309CM15.DOCX"/>
    <w:docVar w:name="dvBillNumber" w:val="3995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A071FA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74E32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2C7D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4D85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204F0"/>
    <w:rsid w:val="008362E8"/>
    <w:rsid w:val="008A1768"/>
    <w:rsid w:val="008F0F33"/>
    <w:rsid w:val="008F4429"/>
    <w:rsid w:val="0094021A"/>
    <w:rsid w:val="00965D53"/>
    <w:rsid w:val="009B44AF"/>
    <w:rsid w:val="009C52BC"/>
    <w:rsid w:val="009C6A0B"/>
    <w:rsid w:val="009F0C77"/>
    <w:rsid w:val="009F4DD1"/>
    <w:rsid w:val="00A071FA"/>
    <w:rsid w:val="00A41684"/>
    <w:rsid w:val="00A64E80"/>
    <w:rsid w:val="00A72BCD"/>
    <w:rsid w:val="00A741D9"/>
    <w:rsid w:val="00A833AB"/>
    <w:rsid w:val="00A9741D"/>
    <w:rsid w:val="00AD4B17"/>
    <w:rsid w:val="00AE3AEF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171D0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17051E-447E-4C21-AD41-079E0862C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2C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2C7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E6740A-9A0D-47D7-883F-6CE2A7FF5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2F311A0C.dotm</Template>
  <TotalTime>0</TotalTime>
  <Pages>1</Pages>
  <Words>113</Words>
  <Characters>567</Characters>
  <Application>Microsoft Office Word</Application>
  <DocSecurity>0</DocSecurity>
  <Lines>30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3995 Text of Previous Version (Apr. 16, 2015) - South Carolina Legislature Online</dc:title>
  <dc:creator>SandyBarden</dc:creator>
  <cp:lastModifiedBy>N Cumfer</cp:lastModifiedBy>
  <cp:revision>2</cp:revision>
  <cp:lastPrinted>2015-04-14T13:56:00Z</cp:lastPrinted>
  <dcterms:created xsi:type="dcterms:W3CDTF">2015-04-16T14:24:00Z</dcterms:created>
  <dcterms:modified xsi:type="dcterms:W3CDTF">2015-04-16T14:24:00Z</dcterms:modified>
</cp:coreProperties>
</file>