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052A" w:rsidRDefault="00C9052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905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852C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310F" w:rsidRDefault="00310D1A" w:rsidP="004331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E742F1">
        <w:t xml:space="preserve">HONOR AND </w:t>
      </w:r>
      <w:r w:rsidR="0043310F">
        <w:t>CONGRATULAT</w:t>
      </w:r>
      <w:r w:rsidR="00882B7C">
        <w:t xml:space="preserve">E </w:t>
      </w:r>
      <w:r w:rsidR="008129EA">
        <w:t xml:space="preserve">HEAD </w:t>
      </w:r>
      <w:r w:rsidR="0043310F">
        <w:t xml:space="preserve">COACH </w:t>
      </w:r>
      <w:r w:rsidR="00E742F1">
        <w:t xml:space="preserve">TOM HATLEY OF JAMES ISLAND CHARTER HIGH SCHOOL </w:t>
      </w:r>
      <w:r w:rsidR="0043310F">
        <w:t xml:space="preserve">ON </w:t>
      </w:r>
      <w:r w:rsidR="00E742F1">
        <w:t xml:space="preserve">ACHIEVING HIS 500TH CAREER </w:t>
      </w:r>
      <w:r w:rsidR="00DE7BC9">
        <w:t>VICTORY</w:t>
      </w:r>
      <w:r w:rsidR="00E742F1">
        <w:t xml:space="preserve"> </w:t>
      </w:r>
      <w:r w:rsidR="00C33D20">
        <w:t xml:space="preserve">AS A BASEBALL COACH </w:t>
      </w:r>
      <w:r w:rsidR="00E742F1">
        <w:t>AND TO WISH HIM MUCH CONTINUED SUCCESS IN DAYS TO COME</w:t>
      </w:r>
      <w:r w:rsidR="0043310F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61E9C" w:rsidRDefault="00302349" w:rsidP="00302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is pleased to learn that </w:t>
      </w:r>
      <w:r w:rsidR="008129EA">
        <w:t xml:space="preserve">Head </w:t>
      </w:r>
      <w:r>
        <w:t>Coach T</w:t>
      </w:r>
      <w:r w:rsidR="00761E9C">
        <w:t xml:space="preserve">om Hatley of James Island Charter High School recently captured his 500th career win as a baseball coach, all </w:t>
      </w:r>
      <w:r w:rsidR="00525F39">
        <w:t>five hundred o</w:t>
      </w:r>
      <w:r w:rsidR="00761E9C">
        <w:t>f th</w:t>
      </w:r>
      <w:r w:rsidR="00D82490">
        <w:t xml:space="preserve">ose wins </w:t>
      </w:r>
      <w:r w:rsidR="00B66E84">
        <w:t xml:space="preserve">being </w:t>
      </w:r>
      <w:r w:rsidR="00D82490">
        <w:t xml:space="preserve">for </w:t>
      </w:r>
      <w:r w:rsidR="00761E9C">
        <w:t>James Island; and</w:t>
      </w:r>
    </w:p>
    <w:p w:rsidR="00761E9C" w:rsidRDefault="00761E9C" w:rsidP="00302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1E9C" w:rsidRDefault="00761E9C" w:rsidP="00302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C</w:t>
      </w:r>
      <w:r w:rsidR="00302349">
        <w:t xml:space="preserve">oach </w:t>
      </w:r>
      <w:r>
        <w:t>Hatley</w:t>
      </w:r>
      <w:r w:rsidR="00302349">
        <w:t xml:space="preserve"> </w:t>
      </w:r>
      <w:r w:rsidR="00DE7BC9">
        <w:t>earned this distinction</w:t>
      </w:r>
      <w:r>
        <w:t xml:space="preserve"> </w:t>
      </w:r>
      <w:r w:rsidR="00FD12E0">
        <w:t>at</w:t>
      </w:r>
      <w:r>
        <w:t xml:space="preserve"> the Trojans</w:t>
      </w:r>
      <w:r w:rsidR="008A36B6" w:rsidRPr="008A36B6">
        <w:t>’</w:t>
      </w:r>
      <w:r>
        <w:t xml:space="preserve"> </w:t>
      </w:r>
      <w:r w:rsidR="0026601B">
        <w:t>12</w:t>
      </w:r>
      <w:r w:rsidR="008A36B6">
        <w:noBreakHyphen/>
      </w:r>
      <w:r w:rsidR="0026601B">
        <w:t xml:space="preserve">2 </w:t>
      </w:r>
      <w:r>
        <w:t>defeat of Goose Creek on Monday night, April 20, 2015</w:t>
      </w:r>
      <w:r w:rsidR="007F61F0">
        <w:t>. He g</w:t>
      </w:r>
      <w:r w:rsidR="0054352A">
        <w:t>ives</w:t>
      </w:r>
      <w:r w:rsidR="007F61F0">
        <w:t xml:space="preserve"> full credit to his team, his assistant coaches, and the James Island baseball community for his success</w:t>
      </w:r>
      <w:r>
        <w:t>; and</w:t>
      </w:r>
    </w:p>
    <w:p w:rsidR="00761E9C" w:rsidRDefault="00761E9C" w:rsidP="00302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2349" w:rsidRDefault="00DD4FAB" w:rsidP="00302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during his thirty</w:t>
      </w:r>
      <w:r w:rsidR="008A36B6">
        <w:noBreakHyphen/>
      </w:r>
      <w:r>
        <w:t xml:space="preserve">second season as baseball coach, Tom Hatley has turned in a remarkable performance record that </w:t>
      </w:r>
      <w:r w:rsidR="00B37DC8">
        <w:t xml:space="preserve">recently </w:t>
      </w:r>
      <w:r w:rsidR="00130F5D">
        <w:t xml:space="preserve">has </w:t>
      </w:r>
      <w:r w:rsidR="00B37DC8">
        <w:t>expanded to in</w:t>
      </w:r>
      <w:r w:rsidR="00130F5D">
        <w:t xml:space="preserve">clude </w:t>
      </w:r>
      <w:r w:rsidR="00B37DC8">
        <w:t>the</w:t>
      </w:r>
      <w:r w:rsidR="00130F5D">
        <w:t xml:space="preserve"> </w:t>
      </w:r>
      <w:r w:rsidR="002D238B">
        <w:t xml:space="preserve">2015 </w:t>
      </w:r>
      <w:r>
        <w:t>Region 7</w:t>
      </w:r>
      <w:r w:rsidR="008A36B6">
        <w:noBreakHyphen/>
      </w:r>
      <w:r>
        <w:t>AAAA</w:t>
      </w:r>
      <w:r w:rsidR="00130F5D">
        <w:t xml:space="preserve"> championship; and</w:t>
      </w:r>
    </w:p>
    <w:p w:rsidR="00130F5D" w:rsidRDefault="00130F5D" w:rsidP="00302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0F5D" w:rsidRDefault="00130F5D" w:rsidP="00130F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F2DD4">
        <w:t xml:space="preserve">over the years, </w:t>
      </w:r>
      <w:r>
        <w:t xml:space="preserve">Coach </w:t>
      </w:r>
      <w:r w:rsidRPr="00F330C2">
        <w:rPr>
          <w:color w:val="000000" w:themeColor="text1"/>
          <w:u w:color="000000" w:themeColor="text1"/>
        </w:rPr>
        <w:t xml:space="preserve">Hatley has guided James Island to three state finals (1994, 1996, 1999), winning Class AAA state </w:t>
      </w:r>
      <w:r>
        <w:rPr>
          <w:color w:val="000000" w:themeColor="text1"/>
          <w:u w:color="000000" w:themeColor="text1"/>
        </w:rPr>
        <w:t>titles</w:t>
      </w:r>
      <w:r w:rsidRPr="00F330C2">
        <w:rPr>
          <w:color w:val="000000" w:themeColor="text1"/>
          <w:u w:color="000000" w:themeColor="text1"/>
        </w:rPr>
        <w:t xml:space="preserve"> in 1994 and 1996. According to records kept by the South Carolina High School League, </w:t>
      </w:r>
      <w:r w:rsidR="00AF2DD4">
        <w:rPr>
          <w:color w:val="000000" w:themeColor="text1"/>
          <w:u w:color="000000" w:themeColor="text1"/>
        </w:rPr>
        <w:t>he</w:t>
      </w:r>
      <w:r w:rsidRPr="00F330C2">
        <w:rPr>
          <w:color w:val="000000" w:themeColor="text1"/>
          <w:u w:color="000000" w:themeColor="text1"/>
        </w:rPr>
        <w:t xml:space="preserve"> is </w:t>
      </w:r>
      <w:r w:rsidR="00DE7BC9">
        <w:rPr>
          <w:color w:val="000000" w:themeColor="text1"/>
          <w:u w:color="000000" w:themeColor="text1"/>
        </w:rPr>
        <w:t xml:space="preserve">only </w:t>
      </w:r>
      <w:r w:rsidRPr="00F330C2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tenth</w:t>
      </w:r>
      <w:r w:rsidRPr="00F330C2">
        <w:rPr>
          <w:color w:val="000000" w:themeColor="text1"/>
          <w:u w:color="000000" w:themeColor="text1"/>
        </w:rPr>
        <w:t xml:space="preserve"> coach in state history to reach the 500</w:t>
      </w:r>
      <w:r w:rsidR="008A36B6">
        <w:rPr>
          <w:color w:val="000000" w:themeColor="text1"/>
          <w:u w:color="000000" w:themeColor="text1"/>
        </w:rPr>
        <w:noBreakHyphen/>
      </w:r>
      <w:r w:rsidRPr="00F330C2">
        <w:rPr>
          <w:color w:val="000000" w:themeColor="text1"/>
          <w:u w:color="000000" w:themeColor="text1"/>
        </w:rPr>
        <w:t>win milestone</w:t>
      </w:r>
      <w:r>
        <w:rPr>
          <w:color w:val="000000" w:themeColor="text1"/>
          <w:u w:color="000000" w:themeColor="text1"/>
        </w:rPr>
        <w:t>; and</w:t>
      </w:r>
    </w:p>
    <w:p w:rsidR="00130F5D" w:rsidRDefault="00130F5D" w:rsidP="00130F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719B" w:rsidRDefault="00AD719B" w:rsidP="00AD7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</w:t>
      </w:r>
      <w:r w:rsidR="00882B7C">
        <w:t xml:space="preserve">House of Representatives </w:t>
      </w:r>
      <w:r w:rsidR="00DF3545">
        <w:t>take</w:t>
      </w:r>
      <w:r w:rsidR="00174B83">
        <w:t xml:space="preserve"> great pleasure in saluting</w:t>
      </w:r>
      <w:r>
        <w:t xml:space="preserve"> </w:t>
      </w:r>
      <w:r w:rsidR="00174B83">
        <w:t>Coach Hatley</w:t>
      </w:r>
      <w:r>
        <w:t xml:space="preserve"> on reaching this </w:t>
      </w:r>
      <w:r w:rsidR="00174B83">
        <w:t xml:space="preserve">exciting </w:t>
      </w:r>
      <w:r w:rsidR="00DE7BC9">
        <w:t>milestone</w:t>
      </w:r>
      <w:r w:rsidR="00882B7C">
        <w:t xml:space="preserve"> in his </w:t>
      </w:r>
      <w:r w:rsidR="005566FB">
        <w:t>care</w:t>
      </w:r>
      <w:r w:rsidR="00882B7C">
        <w:t xml:space="preserve">er. </w:t>
      </w:r>
      <w:r>
        <w:t>Now, therefore,</w:t>
      </w:r>
    </w:p>
    <w:p w:rsidR="00AD719B" w:rsidRDefault="00AD719B" w:rsidP="00AD7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2B7C" w:rsidRDefault="00882B7C" w:rsidP="00882B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D719B" w:rsidRDefault="00AD719B" w:rsidP="00AD7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42F1" w:rsidRDefault="00AD719B" w:rsidP="00E74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</w:t>
      </w:r>
      <w:r w:rsidR="006C636C">
        <w:t xml:space="preserve">South Carolina </w:t>
      </w:r>
      <w:r w:rsidR="00882B7C">
        <w:t>House of Representatives</w:t>
      </w:r>
      <w:r>
        <w:t xml:space="preserve">, by this resolution, </w:t>
      </w:r>
      <w:r w:rsidR="00E742F1">
        <w:t xml:space="preserve">honor and congratulate </w:t>
      </w:r>
      <w:r w:rsidR="00CC6B51">
        <w:t xml:space="preserve">Head </w:t>
      </w:r>
      <w:r w:rsidR="00E742F1">
        <w:t xml:space="preserve">Coach Tom Hatley of James Island Charter High School on achieving his 500th career </w:t>
      </w:r>
      <w:r w:rsidR="00DE7BC9">
        <w:t>victory</w:t>
      </w:r>
      <w:r w:rsidR="00E742F1">
        <w:t xml:space="preserve"> </w:t>
      </w:r>
      <w:r w:rsidR="00C33D20">
        <w:t xml:space="preserve">as a baseball coach </w:t>
      </w:r>
      <w:r w:rsidR="00E742F1">
        <w:t>and wish him much continued success in days to come.</w:t>
      </w:r>
    </w:p>
    <w:p w:rsidR="00E742F1" w:rsidRDefault="00E742F1" w:rsidP="00E74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719B" w:rsidRDefault="00AD719B" w:rsidP="00AD7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Be it further resolved that a copy of this resolution be </w:t>
      </w:r>
      <w:r w:rsidR="006C636C">
        <w:t>provided</w:t>
      </w:r>
      <w:r>
        <w:t xml:space="preserve"> to </w:t>
      </w:r>
      <w:r w:rsidR="006C636C">
        <w:t>Coach Tom Hatley of James Island Charter High School</w:t>
      </w:r>
      <w:r>
        <w:t>.</w:t>
      </w:r>
    </w:p>
    <w:p w:rsidR="0005128F" w:rsidRDefault="008A36B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9052A" w:rsidRDefault="00C9052A" w:rsidP="00C9052A">
      <w:pPr>
        <w:suppressAutoHyphens/>
      </w:pPr>
    </w:p>
    <w:sectPr w:rsidR="00C9052A" w:rsidSect="00C9052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2DD4" w:rsidRDefault="00AF2DD4" w:rsidP="009F0C77">
      <w:r>
        <w:separator/>
      </w:r>
    </w:p>
  </w:endnote>
  <w:endnote w:type="continuationSeparator" w:id="0">
    <w:p w:rsidR="00AF2DD4" w:rsidRDefault="00AF2DD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1E3AD82-9C64-4814-9948-EFD79A7DB39A}"/>
    <w:embedBold r:id="rId2" w:fontKey="{4A260295-BD9F-4084-B29C-BD9842C4E32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99764FF-E2A2-49E6-BEC4-5B12B9CB6AC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E4BAC06-6AFE-4C57-8938-843878A0641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3C36900-4665-4914-9530-AAD04F1C8E4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128F" w:rsidRPr="00C9052A" w:rsidRDefault="00C9052A" w:rsidP="00C9052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2DD4" w:rsidRDefault="00AF2DD4" w:rsidP="009F0C77">
      <w:r>
        <w:separator/>
      </w:r>
    </w:p>
  </w:footnote>
  <w:footnote w:type="continuationSeparator" w:id="0">
    <w:p w:rsidR="00AF2DD4" w:rsidRDefault="00AF2DD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36ZW15"/>
    <w:docVar w:name="CoverBillType" w:val="r"/>
    <w:docVar w:name="docpath" w:val="L:\Council\bills\RM\1236ZW15.DOCX"/>
    <w:docVar w:name="dvBillNumber" w:val="406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852C3"/>
    <w:rsid w:val="00011869"/>
    <w:rsid w:val="00015CD6"/>
    <w:rsid w:val="00027FEB"/>
    <w:rsid w:val="0005128F"/>
    <w:rsid w:val="000E1785"/>
    <w:rsid w:val="000F40FA"/>
    <w:rsid w:val="0010776B"/>
    <w:rsid w:val="00130F5D"/>
    <w:rsid w:val="00133E66"/>
    <w:rsid w:val="0014004B"/>
    <w:rsid w:val="001435A3"/>
    <w:rsid w:val="00146ED3"/>
    <w:rsid w:val="00151044"/>
    <w:rsid w:val="00174B83"/>
    <w:rsid w:val="001A0820"/>
    <w:rsid w:val="001D08F2"/>
    <w:rsid w:val="001D525B"/>
    <w:rsid w:val="001D7F4F"/>
    <w:rsid w:val="00205238"/>
    <w:rsid w:val="002321B6"/>
    <w:rsid w:val="00250967"/>
    <w:rsid w:val="002543C8"/>
    <w:rsid w:val="0025541D"/>
    <w:rsid w:val="0026601B"/>
    <w:rsid w:val="00284AAE"/>
    <w:rsid w:val="002D238B"/>
    <w:rsid w:val="002E5912"/>
    <w:rsid w:val="00301B21"/>
    <w:rsid w:val="00302349"/>
    <w:rsid w:val="00310BA7"/>
    <w:rsid w:val="00310D1A"/>
    <w:rsid w:val="00325348"/>
    <w:rsid w:val="0032732C"/>
    <w:rsid w:val="00336AD0"/>
    <w:rsid w:val="0037079A"/>
    <w:rsid w:val="003852C3"/>
    <w:rsid w:val="003B0F82"/>
    <w:rsid w:val="003C4DAB"/>
    <w:rsid w:val="003D01E8"/>
    <w:rsid w:val="003E5288"/>
    <w:rsid w:val="003F6D79"/>
    <w:rsid w:val="0041760A"/>
    <w:rsid w:val="00417C01"/>
    <w:rsid w:val="0043310F"/>
    <w:rsid w:val="004403BD"/>
    <w:rsid w:val="00461441"/>
    <w:rsid w:val="004809EE"/>
    <w:rsid w:val="004E7D54"/>
    <w:rsid w:val="00525F39"/>
    <w:rsid w:val="005273C6"/>
    <w:rsid w:val="00530A69"/>
    <w:rsid w:val="0054352A"/>
    <w:rsid w:val="00545593"/>
    <w:rsid w:val="005566FB"/>
    <w:rsid w:val="00577C6C"/>
    <w:rsid w:val="005C2FE2"/>
    <w:rsid w:val="005E2BC9"/>
    <w:rsid w:val="00605102"/>
    <w:rsid w:val="006215AA"/>
    <w:rsid w:val="006913C9"/>
    <w:rsid w:val="0069470D"/>
    <w:rsid w:val="006C636C"/>
    <w:rsid w:val="007139EE"/>
    <w:rsid w:val="00734F00"/>
    <w:rsid w:val="00761E9C"/>
    <w:rsid w:val="00765758"/>
    <w:rsid w:val="007A70AE"/>
    <w:rsid w:val="007F61F0"/>
    <w:rsid w:val="008129EA"/>
    <w:rsid w:val="008362E8"/>
    <w:rsid w:val="00882B7C"/>
    <w:rsid w:val="008A1768"/>
    <w:rsid w:val="008A36B6"/>
    <w:rsid w:val="008F0F33"/>
    <w:rsid w:val="008F4429"/>
    <w:rsid w:val="0094021A"/>
    <w:rsid w:val="0095147E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D719B"/>
    <w:rsid w:val="00AF2DD4"/>
    <w:rsid w:val="00AF4FF7"/>
    <w:rsid w:val="00B37DC8"/>
    <w:rsid w:val="00B412D4"/>
    <w:rsid w:val="00B614BA"/>
    <w:rsid w:val="00B66E84"/>
    <w:rsid w:val="00BE3C22"/>
    <w:rsid w:val="00C0345E"/>
    <w:rsid w:val="00C33D20"/>
    <w:rsid w:val="00C3483A"/>
    <w:rsid w:val="00C74E9D"/>
    <w:rsid w:val="00C82FD3"/>
    <w:rsid w:val="00C9052A"/>
    <w:rsid w:val="00C92819"/>
    <w:rsid w:val="00CC6B51"/>
    <w:rsid w:val="00CC6B7B"/>
    <w:rsid w:val="00CD2089"/>
    <w:rsid w:val="00D73A67"/>
    <w:rsid w:val="00D82490"/>
    <w:rsid w:val="00D970A9"/>
    <w:rsid w:val="00DD4FAB"/>
    <w:rsid w:val="00DE7BC9"/>
    <w:rsid w:val="00DF3545"/>
    <w:rsid w:val="00DF3845"/>
    <w:rsid w:val="00E24D12"/>
    <w:rsid w:val="00E41911"/>
    <w:rsid w:val="00E742F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D12E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F0DB9E8-41B8-4CB7-91E7-82302283A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601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01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653356-3429-4B40-951F-99524A46C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1DA3BA85.dotm</Template>
  <TotalTime>0</TotalTime>
  <Pages>2</Pages>
  <Words>305</Words>
  <Characters>1529</Characters>
  <Application>Microsoft Office Word</Application>
  <DocSecurity>0</DocSecurity>
  <Lines>52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4064 Text of Previous Version (Apr. 28, 2015) - South Carolina Legislature Online</dc:title>
  <dc:creator>McDowell</dc:creator>
  <cp:lastModifiedBy>N Cumfer</cp:lastModifiedBy>
  <cp:revision>2</cp:revision>
  <cp:lastPrinted>2015-04-27T16:23:00Z</cp:lastPrinted>
  <dcterms:created xsi:type="dcterms:W3CDTF">2015-04-28T16:33:00Z</dcterms:created>
  <dcterms:modified xsi:type="dcterms:W3CDTF">2015-04-28T16:33:00Z</dcterms:modified>
</cp:coreProperties>
</file>