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1B7" w:rsidRDefault="00BC11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1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0E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57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529B7">
        <w:rPr>
          <w:color w:val="000000" w:themeColor="text1"/>
          <w:u w:color="000000" w:themeColor="text1"/>
        </w:rPr>
        <w:t>TO AMEND SECTION 9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8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60, AS AMENDED, CODE OF LAWS OF SOUTH CAROLINA, 1976, RELATING TO RETIREMENT IN THE RETIREMENT SYSTEM FOR JUDGES AND SOLICITOR</w:t>
      </w:r>
      <w:r>
        <w:rPr>
          <w:color w:val="000000" w:themeColor="text1"/>
          <w:u w:color="000000" w:themeColor="text1"/>
        </w:rPr>
        <w:t>S</w:t>
      </w:r>
      <w:r w:rsidRPr="00C529B7">
        <w:rPr>
          <w:color w:val="000000" w:themeColor="text1"/>
          <w:u w:color="000000" w:themeColor="text1"/>
        </w:rPr>
        <w:t xml:space="preserve">, SO AS TO PROVIDE THAT IF THE TERM OF A SOLICITOR </w:t>
      </w:r>
      <w:r>
        <w:rPr>
          <w:color w:val="000000" w:themeColor="text1"/>
          <w:u w:color="000000" w:themeColor="text1"/>
        </w:rPr>
        <w:t>WHO HAS RETIRED AND CONTINUES</w:t>
      </w:r>
      <w:r w:rsidRPr="00C529B7">
        <w:rPr>
          <w:color w:val="000000" w:themeColor="text1"/>
          <w:u w:color="000000" w:themeColor="text1"/>
        </w:rPr>
        <w:t xml:space="preserve"> TO SERVE AS A SOLICITOR BEGINS BEFORE THE END OF THE CALENDAR YEAR IN WHICH THE SOLICITOR ATTAINS THE AGE OF SEVENTY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3A73C5" w:rsidRPr="003A73C5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75F" w:rsidRPr="00C529B7" w:rsidRDefault="004F0EBB" w:rsidP="0039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9575F" w:rsidRPr="00C529B7">
        <w:rPr>
          <w:color w:val="000000" w:themeColor="text1"/>
          <w:u w:color="000000" w:themeColor="text1"/>
        </w:rPr>
        <w:t>Section 9</w:t>
      </w:r>
      <w:r w:rsidR="003A73C5">
        <w:rPr>
          <w:color w:val="000000" w:themeColor="text1"/>
          <w:u w:color="000000" w:themeColor="text1"/>
        </w:rPr>
        <w:noBreakHyphen/>
      </w:r>
      <w:r w:rsidR="0039575F" w:rsidRPr="00C529B7">
        <w:rPr>
          <w:color w:val="000000" w:themeColor="text1"/>
          <w:u w:color="000000" w:themeColor="text1"/>
        </w:rPr>
        <w:t>8</w:t>
      </w:r>
      <w:r w:rsidR="003A73C5">
        <w:rPr>
          <w:color w:val="000000" w:themeColor="text1"/>
          <w:u w:color="000000" w:themeColor="text1"/>
        </w:rPr>
        <w:noBreakHyphen/>
      </w:r>
      <w:r w:rsidR="0039575F" w:rsidRPr="00C529B7">
        <w:rPr>
          <w:color w:val="000000" w:themeColor="text1"/>
          <w:u w:color="000000" w:themeColor="text1"/>
        </w:rPr>
        <w:t>60(7) of the 1976 Code, as last amended by Act 112 of 2007, is further amended by adding an appropriately lettered item at the end to read:</w:t>
      </w:r>
    </w:p>
    <w:p w:rsidR="0039575F" w:rsidRPr="00C529B7" w:rsidRDefault="0039575F" w:rsidP="0039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EBB" w:rsidRDefault="0039575F" w:rsidP="0039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529B7">
        <w:rPr>
          <w:color w:val="000000" w:themeColor="text1"/>
          <w:u w:color="000000" w:themeColor="text1"/>
        </w:rPr>
        <w:t>“(  )</w:t>
      </w:r>
      <w:r w:rsidRPr="00C529B7">
        <w:rPr>
          <w:color w:val="000000" w:themeColor="text1"/>
          <w:u w:color="000000" w:themeColor="text1"/>
        </w:rPr>
        <w:tab/>
        <w:t xml:space="preserve">Notwithstanding any other provision of this section, if the term of a solicitor </w:t>
      </w:r>
      <w:r>
        <w:rPr>
          <w:color w:val="000000" w:themeColor="text1"/>
          <w:u w:color="000000" w:themeColor="text1"/>
        </w:rPr>
        <w:t>who has retired</w:t>
      </w:r>
      <w:r w:rsidRPr="00C529B7">
        <w:rPr>
          <w:color w:val="000000" w:themeColor="text1"/>
          <w:u w:color="000000" w:themeColor="text1"/>
        </w:rPr>
        <w:t xml:space="preserve"> and continu</w:t>
      </w:r>
      <w:r>
        <w:rPr>
          <w:color w:val="000000" w:themeColor="text1"/>
          <w:u w:color="000000" w:themeColor="text1"/>
        </w:rPr>
        <w:t>es</w:t>
      </w:r>
      <w:r w:rsidRPr="00C529B7">
        <w:rPr>
          <w:color w:val="000000" w:themeColor="text1"/>
          <w:u w:color="000000" w:themeColor="text1"/>
        </w:rPr>
        <w:t xml:space="preserve"> to serve as a solicitor pursuant to item (a) or (b) begins before the end of the calendar year in which the solicitor attains the age of seventy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3A73C5" w:rsidRPr="003A73C5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term.”</w:t>
      </w:r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575F">
        <w:t>2</w:t>
      </w:r>
      <w:r>
        <w:t>.</w:t>
      </w:r>
      <w:r>
        <w:tab/>
        <w:t>This act takes effect upon approval by the Governor.</w:t>
      </w:r>
    </w:p>
    <w:p w:rsidR="00AC5EA0" w:rsidRDefault="003A73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11B7" w:rsidRDefault="00BC11B7" w:rsidP="00BC11B7">
      <w:pPr>
        <w:suppressAutoHyphens/>
      </w:pPr>
    </w:p>
    <w:sectPr w:rsidR="00BC11B7" w:rsidSect="00BC11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EBB" w:rsidRDefault="004F0EBB" w:rsidP="009F0C77">
      <w:r>
        <w:separator/>
      </w:r>
    </w:p>
  </w:endnote>
  <w:endnote w:type="continuationSeparator" w:id="0">
    <w:p w:rsidR="004F0EBB" w:rsidRDefault="004F0E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DD7719-2485-422A-BCB9-17A7F847E00C}"/>
    <w:embedBold r:id="rId2" w:fontKey="{BBEEAC34-8647-4988-B3FA-995D451FDF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9D7C23-32B4-449B-A94D-C38EB23A23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A4FC7A-F9AD-46CE-B1F8-2B4E8B1F07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EA0" w:rsidRPr="00BC11B7" w:rsidRDefault="00BC11B7" w:rsidP="00BC1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EBB" w:rsidRDefault="004F0EBB" w:rsidP="009F0C77">
      <w:r>
        <w:separator/>
      </w:r>
    </w:p>
  </w:footnote>
  <w:footnote w:type="continuationSeparator" w:id="0">
    <w:p w:rsidR="004F0EBB" w:rsidRDefault="004F0E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47DG15"/>
    <w:docVar w:name="CoverBillType" w:val="b"/>
    <w:docVar w:name="docpath" w:val="L:\Council\bills\BBM\9347DG15.DOCX"/>
    <w:docVar w:name="dvBillNumber" w:val="406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F0EBB"/>
    <w:rsid w:val="00011869"/>
    <w:rsid w:val="00015CD6"/>
    <w:rsid w:val="000D71A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75F"/>
    <w:rsid w:val="003A73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668"/>
    <w:rsid w:val="004E7D54"/>
    <w:rsid w:val="004F0EB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0C6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EA0"/>
    <w:rsid w:val="00AD4B17"/>
    <w:rsid w:val="00B412D4"/>
    <w:rsid w:val="00BC11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44A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148295-DA74-4155-913B-63DE4644E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97519-B798-4B08-BCAB-940AD3848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1</Pages>
  <Words>212</Words>
  <Characters>985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4065 Text of Previous Version (Apr. 28, 2015) - South Carolina Legislature Online</dc:title>
  <dc:creator>BRENDA MELTON</dc:creator>
  <cp:lastModifiedBy>N Cumfer</cp:lastModifiedBy>
  <cp:revision>2</cp:revision>
  <dcterms:created xsi:type="dcterms:W3CDTF">2015-04-28T16:31:00Z</dcterms:created>
  <dcterms:modified xsi:type="dcterms:W3CDTF">2015-04-28T16:31:00Z</dcterms:modified>
</cp:coreProperties>
</file>