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E62" w:rsidRDefault="00B12E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2A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90F" w:rsidRDefault="007652BD" w:rsidP="001B5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B590F">
        <w:t xml:space="preserve">EXTEND THE PRIVILEGE OF THE FLOOR OF THE SOUTH CAROLINA HOUSE OF REPRESENTATIVES TO THE </w:t>
      </w:r>
      <w:r w:rsidR="002F3D39">
        <w:t xml:space="preserve">RICHLAND NORTHEAST </w:t>
      </w:r>
      <w:r w:rsidR="001B590F">
        <w:t xml:space="preserve">HIGH SCHOOL </w:t>
      </w:r>
      <w:r w:rsidR="002F3D39">
        <w:t>MODEL UNITED NATIONS</w:t>
      </w:r>
      <w:r w:rsidR="001B590F">
        <w:t xml:space="preserve"> TEAM, </w:t>
      </w:r>
      <w:r w:rsidR="002F3D39">
        <w:t>SPONSOR</w:t>
      </w:r>
      <w:r w:rsidR="001B590F">
        <w:t xml:space="preserve">, AND SCHOOL OFFICIALS, AT A DATE AND TIME TO BE DETERMINED BY THE SPEAKER, FOR THE PURPOSE OF BEING RECOGNIZED AND COMMENDED </w:t>
      </w:r>
      <w:r w:rsidR="002F3D39">
        <w:t>F</w:t>
      </w:r>
      <w:r w:rsidR="001B590F">
        <w:t xml:space="preserve">OR CAPTURING THE 2015 </w:t>
      </w:r>
      <w:r w:rsidR="002F3D39">
        <w:t>FIRST</w:t>
      </w:r>
      <w:r w:rsidR="003C7DDB">
        <w:noBreakHyphen/>
      </w:r>
      <w:r w:rsidR="002F3D39">
        <w:t>PLACE AWARD OF DISTINCTION AT THE NATIONAL HIGH SCHOOL MODEL UNITED NATIONS CONFERENCE</w:t>
      </w:r>
      <w:r w:rsidR="001B590F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A3B" w:rsidRDefault="00332A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A3B" w:rsidRDefault="00332A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90F" w:rsidRDefault="00332A3B" w:rsidP="001B5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B590F">
        <w:t xml:space="preserve"> the privilege of the floor of the South Carolina House of Representatives be extended to the </w:t>
      </w:r>
      <w:r w:rsidR="00834BE0">
        <w:t xml:space="preserve">Richland Northeast High School Model United Nations team, sponsor, </w:t>
      </w:r>
      <w:r w:rsidR="001B590F">
        <w:t xml:space="preserve">and school officials, at a date and time to be determined by the Speaker, for the purpose of being recognized and commended </w:t>
      </w:r>
      <w:r w:rsidR="00834BE0">
        <w:t xml:space="preserve">for </w:t>
      </w:r>
      <w:r w:rsidR="001B590F">
        <w:t xml:space="preserve">capturing the 2015 </w:t>
      </w:r>
      <w:r w:rsidR="00834BE0">
        <w:t>first</w:t>
      </w:r>
      <w:r w:rsidR="003C7DDB">
        <w:noBreakHyphen/>
      </w:r>
      <w:r w:rsidR="00834BE0">
        <w:t>place Award of Distinction at the National High School Model United Nations Conference</w:t>
      </w:r>
      <w:r w:rsidR="001B590F">
        <w:t>.</w:t>
      </w:r>
    </w:p>
    <w:p w:rsidR="007F5840" w:rsidRDefault="003C7D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2E62" w:rsidRDefault="00B12E62" w:rsidP="00B12E62">
      <w:pPr>
        <w:suppressAutoHyphens/>
      </w:pPr>
    </w:p>
    <w:sectPr w:rsidR="00B12E62" w:rsidSect="00B12E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A3B" w:rsidRDefault="00332A3B" w:rsidP="009F0C77">
      <w:r>
        <w:separator/>
      </w:r>
    </w:p>
  </w:endnote>
  <w:endnote w:type="continuationSeparator" w:id="0">
    <w:p w:rsidR="00332A3B" w:rsidRDefault="00332A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E5160B-F939-4BF5-974C-BE8F60E9506B}"/>
    <w:embedBold r:id="rId2" w:fontKey="{9C86B90C-BB05-4F99-86CB-A8FA3689E0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CFA6FB-6043-4852-989E-CB450F60B0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CF4026-D7B5-4E73-A72D-5711EC1D1B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840" w:rsidRPr="00B12E62" w:rsidRDefault="00B12E62" w:rsidP="00B12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A3B" w:rsidRDefault="00332A3B" w:rsidP="009F0C77">
      <w:r>
        <w:separator/>
      </w:r>
    </w:p>
  </w:footnote>
  <w:footnote w:type="continuationSeparator" w:id="0">
    <w:p w:rsidR="00332A3B" w:rsidRDefault="00332A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3AB15"/>
    <w:docVar w:name="CoverBillType" w:val="r"/>
    <w:docVar w:name="docpath" w:val="L:\Council\bills\RM\1253AB15.DOCX"/>
    <w:docVar w:name="dvBillNumber" w:val="40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2A3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590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D39"/>
    <w:rsid w:val="00301B21"/>
    <w:rsid w:val="00325348"/>
    <w:rsid w:val="0032732C"/>
    <w:rsid w:val="00332A3B"/>
    <w:rsid w:val="00336AD0"/>
    <w:rsid w:val="0037079A"/>
    <w:rsid w:val="003C4DAB"/>
    <w:rsid w:val="003C7DD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52BD"/>
    <w:rsid w:val="007A70AE"/>
    <w:rsid w:val="007F5840"/>
    <w:rsid w:val="00834BE0"/>
    <w:rsid w:val="008362E8"/>
    <w:rsid w:val="008A1768"/>
    <w:rsid w:val="008F0F33"/>
    <w:rsid w:val="008F4429"/>
    <w:rsid w:val="0094021A"/>
    <w:rsid w:val="009B44AF"/>
    <w:rsid w:val="009C6A0B"/>
    <w:rsid w:val="009D7F3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E62"/>
    <w:rsid w:val="00B412D4"/>
    <w:rsid w:val="00B70E0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CA57EE-60B2-444B-8506-DD7F28D07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0CA61-088C-4EF0-A06F-AB72EA0B3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4F73A090.dotm</Template>
  <TotalTime>0</TotalTime>
  <Pages>1</Pages>
  <Words>142</Words>
  <Characters>742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4099 Text of Previous Version (Apr. 30, 2015) - South Carolina Legislature Online</dc:title>
  <dc:creator>McDowell</dc:creator>
  <cp:lastModifiedBy>N Cumfer</cp:lastModifiedBy>
  <cp:revision>2</cp:revision>
  <dcterms:created xsi:type="dcterms:W3CDTF">2015-04-30T16:18:00Z</dcterms:created>
  <dcterms:modified xsi:type="dcterms:W3CDTF">2015-04-30T16:18:00Z</dcterms:modified>
</cp:coreProperties>
</file>