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479" w:rsidRDefault="005C04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5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DEXE BOSTICK, MAYOR OF BENNETTSVILLE, UPON THE OCCASION OF HER RETIREMENT AFTER TWENTY</w:t>
      </w:r>
      <w:r w:rsidR="008075CF">
        <w:noBreakHyphen/>
      </w:r>
      <w:r>
        <w:t>TWO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88C"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388C">
        <w:t>it is altogether fitting and proper that the House of Representatives of the State of South Carolina should pause in its deliberations to express its gratitude to Mayor Dexe Bostick for her significant contributions to the City of Bennettsville</w:t>
      </w:r>
      <w:r w:rsidR="002150A6">
        <w:t xml:space="preserve">, </w:t>
      </w:r>
      <w:r w:rsidR="002150A6" w:rsidRPr="00DD3BFD">
        <w:rPr>
          <w:color w:val="000000" w:themeColor="text1"/>
          <w:u w:color="000000" w:themeColor="text1"/>
        </w:rPr>
        <w:t xml:space="preserve">one of the richest agricultural communities in the entire </w:t>
      </w:r>
      <w:r w:rsidR="002A3E1A">
        <w:rPr>
          <w:color w:val="000000" w:themeColor="text1"/>
          <w:u w:color="000000" w:themeColor="text1"/>
        </w:rPr>
        <w:t>S</w:t>
      </w:r>
      <w:r w:rsidR="002150A6" w:rsidRPr="00DD3BFD">
        <w:rPr>
          <w:color w:val="000000" w:themeColor="text1"/>
          <w:u w:color="000000" w:themeColor="text1"/>
        </w:rPr>
        <w:t>tate</w:t>
      </w:r>
      <w:r w:rsidR="007C388C">
        <w:t>; and</w:t>
      </w: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seeks to acknowledge those individuals whose professional lives and civic endeavors serve to enhance the stature of the State of South Carolina; and</w:t>
      </w:r>
    </w:p>
    <w:p w:rsidR="006E40E2" w:rsidRDefault="006E4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served two years in the city</w:t>
      </w:r>
      <w:r w:rsidR="008075CF" w:rsidRPr="008075CF">
        <w:t>’</w:t>
      </w:r>
      <w:r>
        <w:t>s auditor</w:t>
      </w:r>
      <w:r w:rsidR="008075CF" w:rsidRPr="008075CF">
        <w:t>’</w:t>
      </w:r>
      <w:r>
        <w:t xml:space="preserve">s office and twelve years as an elected member of Bennettsville City Council, </w:t>
      </w:r>
      <w:r w:rsidR="002A3E1A">
        <w:t>Mayor</w:t>
      </w:r>
      <w:r>
        <w:t xml:space="preserve"> Bostick has led the city as mayor for eight years; and</w:t>
      </w: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D7D"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23BA">
        <w:t xml:space="preserve">fully dedicated to serving </w:t>
      </w:r>
      <w:r w:rsidR="002150A6">
        <w:rPr>
          <w:color w:val="000000" w:themeColor="text1"/>
          <w:u w:color="000000" w:themeColor="text1"/>
        </w:rPr>
        <w:t>her community</w:t>
      </w:r>
      <w:r w:rsidR="006E40E2">
        <w:rPr>
          <w:color w:val="000000" w:themeColor="text1"/>
          <w:u w:color="000000" w:themeColor="text1"/>
        </w:rPr>
        <w:t>,</w:t>
      </w:r>
      <w:r w:rsidR="006E40E2" w:rsidRPr="00DD3BFD">
        <w:rPr>
          <w:color w:val="000000" w:themeColor="text1"/>
          <w:u w:color="000000" w:themeColor="text1"/>
        </w:rPr>
        <w:t xml:space="preserve"> </w:t>
      </w:r>
      <w:r w:rsidR="002A3E1A">
        <w:t xml:space="preserve">she </w:t>
      </w:r>
      <w:r w:rsidR="006E40E2">
        <w:t xml:space="preserve">has served as a member of the American Red Cross, Housing Authority of Bennettsville, Bennettsville Downtown </w:t>
      </w:r>
      <w:r w:rsidR="0095341F">
        <w:t xml:space="preserve">Development </w:t>
      </w:r>
      <w:r w:rsidR="006E40E2">
        <w:t>Association, Garden Gate Club, Marlboro Historical Society</w:t>
      </w:r>
      <w:r w:rsidR="002150A6">
        <w:t>, Marlboro Arts Council, Pee Dee Coalition Against Domestic Violence, United Way of Marlboro</w:t>
      </w:r>
      <w:r w:rsidR="007B23E7">
        <w:t xml:space="preserve"> County</w:t>
      </w:r>
      <w:r w:rsidR="002150A6">
        <w:t>, and Federal Prison Community Development Board</w:t>
      </w:r>
      <w:r w:rsidR="007B23E7">
        <w:t xml:space="preserve">. She </w:t>
      </w:r>
      <w:r w:rsidR="002150A6">
        <w:t xml:space="preserve">served as president of the </w:t>
      </w:r>
      <w:r w:rsidR="007B23E7">
        <w:t>Marlboro E</w:t>
      </w:r>
      <w:r w:rsidR="002150A6">
        <w:t>lectric Cooperative, Inc.</w:t>
      </w:r>
      <w:r w:rsidR="00A621DD">
        <w:t xml:space="preserve"> </w:t>
      </w:r>
      <w:r w:rsidR="007B23E7">
        <w:t>(W.I.R.E.) and</w:t>
      </w:r>
      <w:r w:rsidR="002A3E1A">
        <w:t xml:space="preserve"> was recently honored as the W.I.R.E. Woman of the Year</w:t>
      </w:r>
      <w:r w:rsidR="002150A6">
        <w:t>; and</w:t>
      </w:r>
    </w:p>
    <w:p w:rsidR="002150A6" w:rsidRDefault="00215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A6" w:rsidRDefault="002150A6" w:rsidP="0021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rsidR="008075CF">
        <w:rPr>
          <w:color w:val="000000" w:themeColor="text1"/>
          <w:u w:color="000000" w:themeColor="text1"/>
        </w:rPr>
        <w:t xml:space="preserve">governed by a keen sense of duty </w:t>
      </w:r>
      <w:r>
        <w:rPr>
          <w:color w:val="000000" w:themeColor="text1"/>
          <w:u w:color="000000" w:themeColor="text1"/>
        </w:rPr>
        <w:t xml:space="preserve">in the faithful performance of her </w:t>
      </w:r>
      <w:r w:rsidR="008075CF">
        <w:rPr>
          <w:color w:val="000000" w:themeColor="text1"/>
          <w:u w:color="000000" w:themeColor="text1"/>
        </w:rPr>
        <w:t>responsibilities</w:t>
      </w:r>
      <w:r>
        <w:rPr>
          <w:color w:val="000000" w:themeColor="text1"/>
          <w:u w:color="000000" w:themeColor="text1"/>
        </w:rPr>
        <w:t xml:space="preserve"> as mayor, </w:t>
      </w:r>
      <w:r w:rsidR="002A3E1A">
        <w:rPr>
          <w:color w:val="000000" w:themeColor="text1"/>
          <w:u w:color="000000" w:themeColor="text1"/>
        </w:rPr>
        <w:t xml:space="preserve">she served with loyalty and </w:t>
      </w:r>
      <w:r w:rsidR="008075CF">
        <w:rPr>
          <w:color w:val="000000" w:themeColor="text1"/>
          <w:u w:color="000000" w:themeColor="text1"/>
        </w:rPr>
        <w:t>honor and</w:t>
      </w:r>
      <w:r w:rsidR="002A3E1A">
        <w:rPr>
          <w:color w:val="000000" w:themeColor="text1"/>
          <w:u w:color="000000" w:themeColor="text1"/>
        </w:rPr>
        <w:t xml:space="preserve"> listened to everyone</w:t>
      </w:r>
      <w:r w:rsidR="008075CF" w:rsidRPr="008075CF">
        <w:rPr>
          <w:color w:val="000000" w:themeColor="text1"/>
          <w:u w:color="000000" w:themeColor="text1"/>
        </w:rPr>
        <w:t>’</w:t>
      </w:r>
      <w:r w:rsidR="002A3E1A">
        <w:rPr>
          <w:color w:val="000000" w:themeColor="text1"/>
          <w:u w:color="000000" w:themeColor="text1"/>
        </w:rPr>
        <w:t xml:space="preserve">s point of view </w:t>
      </w:r>
      <w:r w:rsidR="008075CF">
        <w:rPr>
          <w:color w:val="000000" w:themeColor="text1"/>
          <w:u w:color="000000" w:themeColor="text1"/>
        </w:rPr>
        <w:t>with</w:t>
      </w:r>
      <w:r w:rsidR="002A3E1A">
        <w:rPr>
          <w:color w:val="000000" w:themeColor="text1"/>
          <w:u w:color="000000" w:themeColor="text1"/>
        </w:rPr>
        <w:t xml:space="preserve"> a unique grasp of human problems; and</w:t>
      </w:r>
    </w:p>
    <w:p w:rsidR="003E3D7D" w:rsidRDefault="003E3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3E3D7D" w:rsidP="008075CF">
      <w:pPr>
        <w:pStyle w:val="Numbersforbills"/>
      </w:pPr>
      <w:r>
        <w:rPr>
          <w:u w:color="000000" w:themeColor="text1"/>
        </w:rPr>
        <w:t xml:space="preserve">Whereas, the members of the South Carolina House of Representatives are grateful for the years of unparalleled dedication that Dexe Bostick has devoted to </w:t>
      </w:r>
      <w:r w:rsidR="0095341F">
        <w:rPr>
          <w:u w:color="000000" w:themeColor="text1"/>
        </w:rPr>
        <w:t xml:space="preserve">the </w:t>
      </w:r>
      <w:r>
        <w:t>Town of Bennettsville</w:t>
      </w:r>
      <w:r>
        <w:rPr>
          <w:u w:color="000000" w:themeColor="text1"/>
        </w:rPr>
        <w:t xml:space="preserve"> and wish her many years of enjoyment </w:t>
      </w:r>
      <w:r w:rsidR="002150A6">
        <w:rPr>
          <w:u w:color="000000" w:themeColor="text1"/>
        </w:rPr>
        <w:t>as she begins</w:t>
      </w:r>
      <w:r>
        <w:rPr>
          <w:u w:color="000000" w:themeColor="text1"/>
        </w:rPr>
        <w:t xml:space="preserve"> her well</w:t>
      </w:r>
      <w:r w:rsidR="008075CF">
        <w:rPr>
          <w:u w:color="000000" w:themeColor="text1"/>
        </w:rPr>
        <w:noBreakHyphen/>
      </w:r>
      <w:r>
        <w:rPr>
          <w:u w:color="000000" w:themeColor="text1"/>
        </w:rPr>
        <w:t>earned retirement</w:t>
      </w:r>
      <w:r w:rsidR="002A3E1A">
        <w:rPr>
          <w:u w:color="000000" w:themeColor="text1"/>
        </w:rPr>
        <w:t xml:space="preserve"> when she </w:t>
      </w:r>
      <w:r w:rsidR="008075CF">
        <w:rPr>
          <w:u w:color="000000" w:themeColor="text1"/>
        </w:rPr>
        <w:t>complete</w:t>
      </w:r>
      <w:r w:rsidR="002A3E1A">
        <w:rPr>
          <w:u w:color="000000" w:themeColor="text1"/>
        </w:rPr>
        <w:t>s her term at the end of April</w:t>
      </w:r>
      <w:r w:rsidR="008075CF">
        <w:rPr>
          <w:u w:color="000000" w:themeColor="text1"/>
        </w:rPr>
        <w:t xml:space="preserve"> 2015</w:t>
      </w:r>
      <w:r w:rsidR="005505AF">
        <w:t>.  Now, therefore,</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637">
        <w:t xml:space="preserve"> </w:t>
      </w:r>
      <w:r w:rsidR="00EA23BA">
        <w:t>the members of the South Carolina House of Representatives, by this resolution, recognize and honor Dexe Bostick, Mayor of Bennettsville, upon the occasion of her retirement after twenty</w:t>
      </w:r>
      <w:r w:rsidR="008075CF">
        <w:noBreakHyphen/>
      </w:r>
      <w:r w:rsidR="00EA23BA">
        <w:t>two years of outstanding service, and wish her continued success and happiness in all her future endeavors.</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388C">
        <w:t>present</w:t>
      </w:r>
      <w:r>
        <w:t>ed to</w:t>
      </w:r>
      <w:r w:rsidR="007C388C">
        <w:t xml:space="preserve"> Mayor Dexe Bostick.</w:t>
      </w:r>
    </w:p>
    <w:p w:rsidR="00337702" w:rsidRDefault="00807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479" w:rsidRDefault="005C0479" w:rsidP="005C0479">
      <w:pPr>
        <w:suppressAutoHyphens/>
      </w:pPr>
    </w:p>
    <w:sectPr w:rsidR="005C0479" w:rsidSect="005C0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E1A" w:rsidRDefault="002A3E1A" w:rsidP="009F0C77">
      <w:r>
        <w:separator/>
      </w:r>
    </w:p>
  </w:endnote>
  <w:endnote w:type="continuationSeparator" w:id="0">
    <w:p w:rsidR="002A3E1A" w:rsidRDefault="002A3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96F83-AE59-4691-B33E-6F47B7B12CF8}"/>
    <w:embedBold r:id="rId2" w:fontKey="{690CAE1A-0D4E-4C09-AD41-3148C0F86381}"/>
  </w:font>
  <w:font w:name="Calibri">
    <w:panose1 w:val="020F0502020204030204"/>
    <w:charset w:val="00"/>
    <w:family w:val="swiss"/>
    <w:pitch w:val="variable"/>
    <w:sig w:usb0="E10002FF" w:usb1="4000ACFF" w:usb2="00000009" w:usb3="00000000" w:csb0="0000019F" w:csb1="00000000"/>
    <w:embedRegular r:id="rId3" w:fontKey="{41F324C8-EFF1-43AD-A76D-833E9B9FCDE4}"/>
  </w:font>
  <w:font w:name="Segoe UI">
    <w:panose1 w:val="020B0502040204020203"/>
    <w:charset w:val="00"/>
    <w:family w:val="swiss"/>
    <w:pitch w:val="variable"/>
    <w:sig w:usb0="E10022FF" w:usb1="C000E47F" w:usb2="00000029" w:usb3="00000000" w:csb0="000001DF" w:csb1="00000000"/>
    <w:embedRegular r:id="rId4" w:fontKey="{2C263676-1EF7-4CE2-B0CD-3039248A4125}"/>
  </w:font>
  <w:font w:name="Cambria">
    <w:panose1 w:val="02040503050406030204"/>
    <w:charset w:val="00"/>
    <w:family w:val="roman"/>
    <w:pitch w:val="variable"/>
    <w:sig w:usb0="E00002FF" w:usb1="400004FF" w:usb2="00000000" w:usb3="00000000" w:csb0="0000019F" w:csb1="00000000"/>
    <w:embedRegular r:id="rId5" w:fontKey="{0BC51483-BCA1-4BA6-91B5-4632CA95F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02" w:rsidRPr="005C0479" w:rsidRDefault="005C0479" w:rsidP="005C0479">
    <w:pPr>
      <w:pStyle w:val="Footer"/>
      <w:tabs>
        <w:tab w:val="clear" w:pos="4680"/>
        <w:tab w:val="clear" w:pos="9360"/>
        <w:tab w:val="center" w:pos="2995"/>
      </w:tabs>
      <w:spacing w:before="120"/>
    </w:pPr>
    <w:r>
      <w:t>[4104]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E1A" w:rsidRDefault="002A3E1A" w:rsidP="009F0C77">
      <w:r>
        <w:separator/>
      </w:r>
    </w:p>
  </w:footnote>
  <w:footnote w:type="continuationSeparator" w:id="0">
    <w:p w:rsidR="002A3E1A" w:rsidRDefault="002A3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6VR15"/>
    <w:docVar w:name="CoverBillType" w:val="r"/>
    <w:docVar w:name="docpath" w:val="L:\Council\bills\GM\24386VR15.DOCX"/>
    <w:docVar w:name="dvBillNumber" w:val="4104"/>
    <w:docVar w:name="dvBillNumberPrefix" w:val="H. "/>
    <w:docVar w:name="dvOriginalBody" w:val="House"/>
    <w:docVar w:name="dvSteno" w:val="GM"/>
    <w:docVar w:name="NameofBody" w:val="h"/>
    <w:docVar w:name="vgroup2" w:val="Council"/>
  </w:docVars>
  <w:rsids>
    <w:rsidRoot w:val="005505AF"/>
    <w:rsid w:val="00011869"/>
    <w:rsid w:val="00015CD6"/>
    <w:rsid w:val="000E1785"/>
    <w:rsid w:val="000F40FA"/>
    <w:rsid w:val="0010776B"/>
    <w:rsid w:val="00133E66"/>
    <w:rsid w:val="001435A3"/>
    <w:rsid w:val="00146ED3"/>
    <w:rsid w:val="00151044"/>
    <w:rsid w:val="001D08F2"/>
    <w:rsid w:val="001D525B"/>
    <w:rsid w:val="001D7F4F"/>
    <w:rsid w:val="00205238"/>
    <w:rsid w:val="002150A6"/>
    <w:rsid w:val="002321B6"/>
    <w:rsid w:val="00250967"/>
    <w:rsid w:val="002543C8"/>
    <w:rsid w:val="0025541D"/>
    <w:rsid w:val="00284AAE"/>
    <w:rsid w:val="00285637"/>
    <w:rsid w:val="002A3E1A"/>
    <w:rsid w:val="002E5912"/>
    <w:rsid w:val="00301B21"/>
    <w:rsid w:val="00325348"/>
    <w:rsid w:val="0032732C"/>
    <w:rsid w:val="00336AD0"/>
    <w:rsid w:val="00337702"/>
    <w:rsid w:val="0037079A"/>
    <w:rsid w:val="003C4DAB"/>
    <w:rsid w:val="003D01E8"/>
    <w:rsid w:val="003E3D7D"/>
    <w:rsid w:val="003E5288"/>
    <w:rsid w:val="003F6D79"/>
    <w:rsid w:val="0041760A"/>
    <w:rsid w:val="00417C01"/>
    <w:rsid w:val="004403BD"/>
    <w:rsid w:val="00461441"/>
    <w:rsid w:val="004809EE"/>
    <w:rsid w:val="004E7D54"/>
    <w:rsid w:val="005273C6"/>
    <w:rsid w:val="00530A69"/>
    <w:rsid w:val="00545593"/>
    <w:rsid w:val="005505AF"/>
    <w:rsid w:val="00577C6C"/>
    <w:rsid w:val="005C0479"/>
    <w:rsid w:val="005C2FE2"/>
    <w:rsid w:val="005E2BC9"/>
    <w:rsid w:val="00605102"/>
    <w:rsid w:val="006215AA"/>
    <w:rsid w:val="006913C9"/>
    <w:rsid w:val="0069470D"/>
    <w:rsid w:val="006A31FB"/>
    <w:rsid w:val="006E40E2"/>
    <w:rsid w:val="0073359F"/>
    <w:rsid w:val="00734F00"/>
    <w:rsid w:val="007A70AE"/>
    <w:rsid w:val="007B23E7"/>
    <w:rsid w:val="007C388C"/>
    <w:rsid w:val="008075CF"/>
    <w:rsid w:val="008362E8"/>
    <w:rsid w:val="008A1768"/>
    <w:rsid w:val="008F0F33"/>
    <w:rsid w:val="008F4429"/>
    <w:rsid w:val="0094021A"/>
    <w:rsid w:val="0095341F"/>
    <w:rsid w:val="009B44AF"/>
    <w:rsid w:val="009C6A0B"/>
    <w:rsid w:val="009F0C77"/>
    <w:rsid w:val="009F4DD1"/>
    <w:rsid w:val="00A41684"/>
    <w:rsid w:val="00A621D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23B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25677-CBAA-4F72-9DCE-8BD5DD2A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E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404F2-C1F6-4729-BFD9-18B24012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2</Pages>
  <Words>387</Words>
  <Characters>2084</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4104 Text of Previous Version (Apr. 30, 2015) - South Carolina Legislature Online</dc:title>
  <dc:creator>Gail Pinckney Moore</dc:creator>
  <cp:lastModifiedBy>N Cumfer</cp:lastModifiedBy>
  <cp:revision>2</cp:revision>
  <cp:lastPrinted>2015-04-29T21:07:00Z</cp:lastPrinted>
  <dcterms:created xsi:type="dcterms:W3CDTF">2015-04-30T16:00:00Z</dcterms:created>
  <dcterms:modified xsi:type="dcterms:W3CDTF">2015-04-30T16:00:00Z</dcterms:modified>
</cp:coreProperties>
</file>