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8E0" w:rsidRDefault="009508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0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5B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06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B5E4C">
        <w:t>REMEMBER</w:t>
      </w:r>
      <w:r>
        <w:t xml:space="preserve"> AND CELEBRATE THE LIFE OF CHARLES ROBERT HESTER OF </w:t>
      </w:r>
      <w:r w:rsidR="000B5E4C">
        <w:t>CLARENDON</w:t>
      </w:r>
      <w:r>
        <w:t xml:space="preserve">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22A9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22A9">
        <w:t xml:space="preserve">born near Clarksville, Tennessee, </w:t>
      </w:r>
      <w:r w:rsidR="0059066E">
        <w:t xml:space="preserve">on August 8, 1931, Charles Robert Hester was </w:t>
      </w:r>
      <w:r w:rsidR="008F22A9">
        <w:t>the son of the late James Bert Hester and Tyson Lowder Hester; and</w:t>
      </w:r>
    </w:p>
    <w:p w:rsidR="008F22A9" w:rsidRDefault="008F2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22A9" w:rsidRDefault="008F2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two years </w:t>
      </w:r>
      <w:r w:rsidR="000B5E4C">
        <w:t>after his birth,</w:t>
      </w:r>
      <w:r>
        <w:t xml:space="preserve"> the family moved to the Wilson community of Manning to the childhood home of Charles</w:t>
      </w:r>
      <w:r w:rsidR="004303B4" w:rsidRPr="004303B4">
        <w:t>’</w:t>
      </w:r>
      <w:r>
        <w:t xml:space="preserve"> mother; and</w:t>
      </w:r>
    </w:p>
    <w:p w:rsidR="008F22A9" w:rsidRDefault="008F22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BA3" w:rsidRDefault="008F22A9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after graduating from Manning High School, he served as a bookkeeper </w:t>
      </w:r>
      <w:r w:rsidR="00CF1BA3">
        <w:t xml:space="preserve">for the </w:t>
      </w:r>
      <w:r w:rsidR="00CF1BA3" w:rsidRPr="00930A2D">
        <w:rPr>
          <w:color w:val="000000" w:themeColor="text1"/>
          <w:u w:color="000000" w:themeColor="text1"/>
        </w:rPr>
        <w:t>Clarendon County School Board</w:t>
      </w:r>
      <w:r w:rsidR="00CF1BA3">
        <w:rPr>
          <w:color w:val="000000" w:themeColor="text1"/>
          <w:u w:color="000000" w:themeColor="text1"/>
        </w:rPr>
        <w:t>; and</w:t>
      </w: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Hester</w:t>
      </w:r>
      <w:r w:rsidRPr="00930A2D">
        <w:rPr>
          <w:color w:val="000000" w:themeColor="text1"/>
          <w:u w:color="000000" w:themeColor="text1"/>
        </w:rPr>
        <w:t xml:space="preserve"> later </w:t>
      </w:r>
      <w:r>
        <w:rPr>
          <w:color w:val="000000" w:themeColor="text1"/>
          <w:u w:color="000000" w:themeColor="text1"/>
        </w:rPr>
        <w:t>went</w:t>
      </w:r>
      <w:r w:rsidRPr="00930A2D">
        <w:rPr>
          <w:color w:val="000000" w:themeColor="text1"/>
          <w:u w:color="000000" w:themeColor="text1"/>
        </w:rPr>
        <w:t xml:space="preserve"> to work</w:t>
      </w:r>
      <w:r>
        <w:rPr>
          <w:color w:val="000000" w:themeColor="text1"/>
          <w:u w:color="000000" w:themeColor="text1"/>
        </w:rPr>
        <w:t xml:space="preserve"> at Clarendon Memorial Hospital, s</w:t>
      </w:r>
      <w:r w:rsidRPr="00930A2D">
        <w:rPr>
          <w:color w:val="000000" w:themeColor="text1"/>
          <w:u w:color="000000" w:themeColor="text1"/>
        </w:rPr>
        <w:t xml:space="preserve">tarting </w:t>
      </w:r>
      <w:r>
        <w:rPr>
          <w:color w:val="000000" w:themeColor="text1"/>
          <w:u w:color="000000" w:themeColor="text1"/>
        </w:rPr>
        <w:t>there as the bookkeeper and ri</w:t>
      </w:r>
      <w:r w:rsidRPr="00930A2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ing</w:t>
      </w:r>
      <w:r w:rsidRPr="00930A2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serve as</w:t>
      </w:r>
      <w:r w:rsidRPr="00930A2D">
        <w:rPr>
          <w:color w:val="000000" w:themeColor="text1"/>
          <w:u w:color="000000" w:themeColor="text1"/>
        </w:rPr>
        <w:t xml:space="preserve"> the assistant administrator</w:t>
      </w:r>
      <w:r>
        <w:rPr>
          <w:color w:val="000000" w:themeColor="text1"/>
          <w:u w:color="000000" w:themeColor="text1"/>
        </w:rPr>
        <w:t>; and</w:t>
      </w: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30A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930A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</w:t>
      </w:r>
      <w:r w:rsidRPr="00930A2D">
        <w:rPr>
          <w:color w:val="000000" w:themeColor="text1"/>
          <w:u w:color="000000" w:themeColor="text1"/>
        </w:rPr>
        <w:t xml:space="preserve"> with the hospital</w:t>
      </w:r>
      <w:r>
        <w:rPr>
          <w:color w:val="000000" w:themeColor="text1"/>
          <w:u w:color="000000" w:themeColor="text1"/>
        </w:rPr>
        <w:t xml:space="preserve"> </w:t>
      </w:r>
      <w:r w:rsidR="000B5E4C">
        <w:rPr>
          <w:color w:val="000000" w:themeColor="text1"/>
          <w:u w:color="000000" w:themeColor="text1"/>
        </w:rPr>
        <w:t>for thirty</w:t>
      </w:r>
      <w:r w:rsidR="004303B4">
        <w:rPr>
          <w:color w:val="000000" w:themeColor="text1"/>
          <w:u w:color="000000" w:themeColor="text1"/>
        </w:rPr>
        <w:noBreakHyphen/>
      </w:r>
      <w:r w:rsidR="000B5E4C">
        <w:rPr>
          <w:color w:val="000000" w:themeColor="text1"/>
          <w:u w:color="000000" w:themeColor="text1"/>
        </w:rPr>
        <w:t xml:space="preserve">nine years </w:t>
      </w:r>
      <w:r>
        <w:rPr>
          <w:color w:val="000000" w:themeColor="text1"/>
          <w:u w:color="000000" w:themeColor="text1"/>
        </w:rPr>
        <w:t>before he retired</w:t>
      </w:r>
      <w:r w:rsidR="000B5E4C">
        <w:rPr>
          <w:color w:val="000000" w:themeColor="text1"/>
          <w:u w:color="000000" w:themeColor="text1"/>
        </w:rPr>
        <w:t xml:space="preserve"> in 1996</w:t>
      </w:r>
      <w:r>
        <w:rPr>
          <w:color w:val="000000" w:themeColor="text1"/>
          <w:u w:color="000000" w:themeColor="text1"/>
        </w:rPr>
        <w:t>, but</w:t>
      </w:r>
      <w:r w:rsidRPr="00930A2D">
        <w:rPr>
          <w:color w:val="000000" w:themeColor="text1"/>
          <w:u w:color="000000" w:themeColor="text1"/>
        </w:rPr>
        <w:t xml:space="preserve"> he returned to Clarendon Memorial Hospital part</w:t>
      </w:r>
      <w:r w:rsidR="004303B4">
        <w:rPr>
          <w:color w:val="000000" w:themeColor="text1"/>
          <w:u w:color="000000" w:themeColor="text1"/>
        </w:rPr>
        <w:noBreakHyphen/>
      </w:r>
      <w:r w:rsidRPr="00930A2D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to</w:t>
      </w:r>
      <w:r w:rsidRPr="00930A2D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</w:t>
      </w:r>
      <w:r w:rsidRPr="00930A2D">
        <w:rPr>
          <w:color w:val="000000" w:themeColor="text1"/>
          <w:u w:color="000000" w:themeColor="text1"/>
        </w:rPr>
        <w:t xml:space="preserve"> as the administrative representative on weekends</w:t>
      </w:r>
      <w:r>
        <w:rPr>
          <w:color w:val="000000" w:themeColor="text1"/>
          <w:u w:color="000000" w:themeColor="text1"/>
        </w:rPr>
        <w:t>; and</w:t>
      </w: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BA3" w:rsidRDefault="00944528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Hester devoted himself to his community through many community activities, including </w:t>
      </w:r>
      <w:r w:rsidR="004303B4">
        <w:rPr>
          <w:color w:val="000000" w:themeColor="text1"/>
          <w:u w:color="000000" w:themeColor="text1"/>
        </w:rPr>
        <w:t xml:space="preserve">his </w:t>
      </w:r>
      <w:r w:rsidR="00CF1BA3" w:rsidRPr="00930A2D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 xml:space="preserve"> </w:t>
      </w:r>
      <w:r w:rsidR="00CF1BA3" w:rsidRPr="00930A2D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ion</w:t>
      </w:r>
      <w:r w:rsidR="00CF1BA3" w:rsidRPr="00930A2D">
        <w:rPr>
          <w:color w:val="000000" w:themeColor="text1"/>
          <w:u w:color="000000" w:themeColor="text1"/>
        </w:rPr>
        <w:t xml:space="preserve"> in the Clarendon County Historical Society and the Swamp Fox Murals Trail Society, where he served as treasurer</w:t>
      </w:r>
      <w:r>
        <w:rPr>
          <w:color w:val="000000" w:themeColor="text1"/>
          <w:u w:color="000000" w:themeColor="text1"/>
        </w:rPr>
        <w:t>; and</w:t>
      </w: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873EFF">
        <w:rPr>
          <w:color w:val="000000" w:themeColor="text1"/>
          <w:u w:color="000000" w:themeColor="text1"/>
        </w:rPr>
        <w:t>hereas, w</w:t>
      </w:r>
      <w:r>
        <w:rPr>
          <w:color w:val="000000" w:themeColor="text1"/>
          <w:u w:color="000000" w:themeColor="text1"/>
        </w:rPr>
        <w:t xml:space="preserve">ith interests in </w:t>
      </w:r>
      <w:r w:rsidRPr="00930A2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wide range</w:t>
      </w:r>
      <w:r w:rsidRPr="00930A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diverse fields</w:t>
      </w:r>
      <w:r w:rsidRPr="00930A2D">
        <w:rPr>
          <w:color w:val="000000" w:themeColor="text1"/>
          <w:u w:color="000000" w:themeColor="text1"/>
        </w:rPr>
        <w:t xml:space="preserve">, Charles Hester </w:t>
      </w:r>
      <w:r>
        <w:rPr>
          <w:color w:val="000000" w:themeColor="text1"/>
          <w:u w:color="000000" w:themeColor="text1"/>
        </w:rPr>
        <w:t xml:space="preserve">gained </w:t>
      </w:r>
      <w:r w:rsidR="004303B4">
        <w:rPr>
          <w:color w:val="000000" w:themeColor="text1"/>
          <w:u w:color="000000" w:themeColor="text1"/>
        </w:rPr>
        <w:t>extensive knowledge</w:t>
      </w:r>
      <w:r w:rsidR="000B5E4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expertise by </w:t>
      </w:r>
      <w:r w:rsidRPr="00930A2D">
        <w:rPr>
          <w:color w:val="000000" w:themeColor="text1"/>
          <w:u w:color="000000" w:themeColor="text1"/>
        </w:rPr>
        <w:t>educat</w:t>
      </w:r>
      <w:r>
        <w:rPr>
          <w:color w:val="000000" w:themeColor="text1"/>
          <w:u w:color="000000" w:themeColor="text1"/>
        </w:rPr>
        <w:t>ing</w:t>
      </w:r>
      <w:r w:rsidRPr="00930A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himself </w:t>
      </w:r>
      <w:r w:rsidR="00873EFF">
        <w:rPr>
          <w:color w:val="000000" w:themeColor="text1"/>
          <w:u w:color="000000" w:themeColor="text1"/>
        </w:rPr>
        <w:t>in such areas as</w:t>
      </w:r>
      <w:r>
        <w:rPr>
          <w:color w:val="000000" w:themeColor="text1"/>
          <w:u w:color="000000" w:themeColor="text1"/>
        </w:rPr>
        <w:t xml:space="preserve"> </w:t>
      </w:r>
      <w:r w:rsidRPr="00930A2D">
        <w:rPr>
          <w:color w:val="000000" w:themeColor="text1"/>
          <w:u w:color="000000" w:themeColor="text1"/>
        </w:rPr>
        <w:t>music, history, theology, art, theatre</w:t>
      </w:r>
      <w:r>
        <w:rPr>
          <w:color w:val="000000" w:themeColor="text1"/>
          <w:u w:color="000000" w:themeColor="text1"/>
        </w:rPr>
        <w:t>,</w:t>
      </w:r>
      <w:r w:rsidRPr="00930A2D">
        <w:rPr>
          <w:color w:val="000000" w:themeColor="text1"/>
          <w:u w:color="000000" w:themeColor="text1"/>
        </w:rPr>
        <w:t xml:space="preserve"> and interior design</w:t>
      </w:r>
      <w:r w:rsidR="00944528">
        <w:rPr>
          <w:color w:val="000000" w:themeColor="text1"/>
          <w:u w:color="000000" w:themeColor="text1"/>
        </w:rPr>
        <w:t>; and</w:t>
      </w:r>
    </w:p>
    <w:p w:rsidR="00CF1BA3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4528" w:rsidRPr="00930A2D" w:rsidRDefault="00944528" w:rsidP="00944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faithful and</w:t>
      </w:r>
      <w:r w:rsidRPr="00930A2D">
        <w:rPr>
          <w:color w:val="000000" w:themeColor="text1"/>
          <w:u w:color="000000" w:themeColor="text1"/>
        </w:rPr>
        <w:t xml:space="preserve"> lifelong member of Union United Methodist Church at Wilson, he </w:t>
      </w:r>
      <w:r>
        <w:rPr>
          <w:color w:val="000000" w:themeColor="text1"/>
          <w:u w:color="000000" w:themeColor="text1"/>
        </w:rPr>
        <w:t>gave of</w:t>
      </w:r>
      <w:r w:rsidRPr="00930A2D">
        <w:rPr>
          <w:color w:val="000000" w:themeColor="text1"/>
          <w:u w:color="000000" w:themeColor="text1"/>
        </w:rPr>
        <w:t xml:space="preserve"> his time</w:t>
      </w:r>
      <w:r>
        <w:rPr>
          <w:color w:val="000000" w:themeColor="text1"/>
          <w:u w:color="000000" w:themeColor="text1"/>
        </w:rPr>
        <w:t>, energy,</w:t>
      </w:r>
      <w:r w:rsidRPr="00930A2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abilities to serve</w:t>
      </w:r>
      <w:r w:rsidRPr="00930A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treasurer and</w:t>
      </w:r>
      <w:r w:rsidRPr="00930A2D">
        <w:rPr>
          <w:color w:val="000000" w:themeColor="text1"/>
          <w:u w:color="000000" w:themeColor="text1"/>
        </w:rPr>
        <w:t xml:space="preserve"> church musician</w:t>
      </w:r>
      <w:r>
        <w:rPr>
          <w:color w:val="000000" w:themeColor="text1"/>
          <w:u w:color="000000" w:themeColor="text1"/>
        </w:rPr>
        <w:t>; and</w:t>
      </w:r>
    </w:p>
    <w:p w:rsidR="00CF1BA3" w:rsidRPr="00930A2D" w:rsidRDefault="00CF1BA3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4528" w:rsidRDefault="00944528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until his passing on April 18, 2015, he was devoted to his family members.  Although his </w:t>
      </w:r>
      <w:r w:rsidR="007D413E">
        <w:rPr>
          <w:color w:val="000000" w:themeColor="text1"/>
          <w:u w:color="000000" w:themeColor="text1"/>
        </w:rPr>
        <w:t>brother and sister</w:t>
      </w:r>
      <w:r>
        <w:rPr>
          <w:color w:val="000000" w:themeColor="text1"/>
          <w:u w:color="000000" w:themeColor="text1"/>
        </w:rPr>
        <w:t xml:space="preserve"> predeceased him, he </w:t>
      </w:r>
      <w:r w:rsidR="0058639D">
        <w:rPr>
          <w:color w:val="000000" w:themeColor="text1"/>
          <w:u w:color="000000" w:themeColor="text1"/>
        </w:rPr>
        <w:t xml:space="preserve">was </w:t>
      </w:r>
      <w:r w:rsidR="007D413E">
        <w:rPr>
          <w:color w:val="000000" w:themeColor="text1"/>
          <w:u w:color="000000" w:themeColor="text1"/>
        </w:rPr>
        <w:t>delight</w:t>
      </w:r>
      <w:r>
        <w:rPr>
          <w:color w:val="000000" w:themeColor="text1"/>
          <w:u w:color="000000" w:themeColor="text1"/>
        </w:rPr>
        <w:t xml:space="preserve">ed </w:t>
      </w:r>
      <w:r w:rsidR="007D413E">
        <w:rPr>
          <w:color w:val="000000" w:themeColor="text1"/>
          <w:u w:color="000000" w:themeColor="text1"/>
        </w:rPr>
        <w:t xml:space="preserve">to spend time with their spouses and </w:t>
      </w:r>
      <w:r>
        <w:rPr>
          <w:color w:val="000000" w:themeColor="text1"/>
          <w:u w:color="000000" w:themeColor="text1"/>
        </w:rPr>
        <w:t xml:space="preserve">his niece and two nephews, as well as </w:t>
      </w:r>
      <w:r w:rsidR="007D413E">
        <w:rPr>
          <w:color w:val="000000" w:themeColor="text1"/>
          <w:u w:color="000000" w:themeColor="text1"/>
        </w:rPr>
        <w:t>their children and grandchildren</w:t>
      </w:r>
      <w:r>
        <w:rPr>
          <w:color w:val="000000" w:themeColor="text1"/>
          <w:u w:color="000000" w:themeColor="text1"/>
        </w:rPr>
        <w:t>; and</w:t>
      </w:r>
    </w:p>
    <w:p w:rsidR="00944528" w:rsidRDefault="00944528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BA3" w:rsidRPr="00930A2D" w:rsidRDefault="007D413E" w:rsidP="00CF1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beloved by</w:t>
      </w:r>
      <w:r w:rsidR="00CF1BA3" w:rsidRPr="00930A2D">
        <w:rPr>
          <w:color w:val="000000" w:themeColor="text1"/>
          <w:u w:color="000000" w:themeColor="text1"/>
        </w:rPr>
        <w:t xml:space="preserve"> his Union </w:t>
      </w:r>
      <w:r w:rsidRPr="00930A2D">
        <w:rPr>
          <w:color w:val="000000" w:themeColor="text1"/>
          <w:u w:color="000000" w:themeColor="text1"/>
        </w:rPr>
        <w:t xml:space="preserve">United Methodist </w:t>
      </w:r>
      <w:r w:rsidR="00CF1BA3" w:rsidRPr="00930A2D">
        <w:rPr>
          <w:color w:val="000000" w:themeColor="text1"/>
          <w:u w:color="000000" w:themeColor="text1"/>
        </w:rPr>
        <w:t>Church family, his hospital family</w:t>
      </w:r>
      <w:r>
        <w:rPr>
          <w:color w:val="000000" w:themeColor="text1"/>
          <w:u w:color="000000" w:themeColor="text1"/>
        </w:rPr>
        <w:t>,</w:t>
      </w:r>
      <w:r w:rsidR="00CF1BA3" w:rsidRPr="00930A2D">
        <w:rPr>
          <w:color w:val="000000" w:themeColor="text1"/>
          <w:u w:color="000000" w:themeColor="text1"/>
        </w:rPr>
        <w:t xml:space="preserve"> and many close friends</w:t>
      </w:r>
      <w:r>
        <w:rPr>
          <w:color w:val="000000" w:themeColor="text1"/>
          <w:u w:color="000000" w:themeColor="text1"/>
        </w:rPr>
        <w:t>;</w:t>
      </w:r>
      <w:r w:rsidR="00CF1BA3" w:rsidRPr="00930A2D">
        <w:rPr>
          <w:color w:val="000000" w:themeColor="text1"/>
          <w:u w:color="000000" w:themeColor="text1"/>
        </w:rPr>
        <w:t xml:space="preserve"> and</w:t>
      </w:r>
    </w:p>
    <w:p w:rsidR="00CF1BA3" w:rsidRDefault="00CF1B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BD6" w:rsidRDefault="007D41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5E4C">
        <w:t xml:space="preserve">the members of the South Carolina House of Representatives appreciate the profound life and legacy of Charles Hester and the example of service and </w:t>
      </w:r>
      <w:r w:rsidR="004303B4">
        <w:t>enterprise</w:t>
      </w:r>
      <w:r w:rsidR="000B5E4C">
        <w:t xml:space="preserve"> he set for all who knew him</w:t>
      </w:r>
      <w:r w:rsidR="00B85BD6">
        <w:t>.  Now, therefore,</w:t>
      </w: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9066E">
        <w:t xml:space="preserve"> the members of the House of Representatives of the State of South Carolina, by this resolution, </w:t>
      </w:r>
      <w:r w:rsidR="000B5E4C">
        <w:t>remember</w:t>
      </w:r>
      <w:r w:rsidR="0059066E">
        <w:t xml:space="preserve"> and celebrate the life of Charles Robert Hester of </w:t>
      </w:r>
      <w:r w:rsidR="000B5E4C">
        <w:t>Clarendon</w:t>
      </w:r>
      <w:r w:rsidR="0059066E">
        <w:t xml:space="preserve"> County.</w:t>
      </w: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BD6" w:rsidRDefault="00B85B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9066E">
        <w:t>present</w:t>
      </w:r>
      <w:r>
        <w:t>ed to</w:t>
      </w:r>
      <w:r w:rsidR="0059066E">
        <w:t xml:space="preserve"> the family of Charles Robert Hester.</w:t>
      </w:r>
    </w:p>
    <w:p w:rsidR="00EC71C2" w:rsidRDefault="004303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08E0" w:rsidRDefault="009508E0" w:rsidP="009508E0">
      <w:pPr>
        <w:suppressAutoHyphens/>
      </w:pPr>
    </w:p>
    <w:sectPr w:rsidR="009508E0" w:rsidSect="009508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E4C" w:rsidRDefault="000B5E4C" w:rsidP="009F0C77">
      <w:r>
        <w:separator/>
      </w:r>
    </w:p>
  </w:endnote>
  <w:endnote w:type="continuationSeparator" w:id="0">
    <w:p w:rsidR="000B5E4C" w:rsidRDefault="000B5E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2A7304-43EA-4010-A2FF-9AEBF1E4B0E6}"/>
    <w:embedBold r:id="rId2" w:fontKey="{C8EC875A-D7D7-4E8C-A171-0E34B4BC1C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14CCB0-E933-483F-9E6B-AB9BE89907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E4B3B1-A9FB-4353-A373-80B021ED01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728350-5B01-4BD1-9D8D-306DF98850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1C2" w:rsidRPr="009508E0" w:rsidRDefault="009508E0" w:rsidP="00950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E4C" w:rsidRDefault="000B5E4C" w:rsidP="009F0C77">
      <w:r>
        <w:separator/>
      </w:r>
    </w:p>
  </w:footnote>
  <w:footnote w:type="continuationSeparator" w:id="0">
    <w:p w:rsidR="000B5E4C" w:rsidRDefault="000B5E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4CM15"/>
    <w:docVar w:name="CoverBillType" w:val="r"/>
    <w:docVar w:name="docpath" w:val="L:\Council\bills\GM\24414CM15.DOCX"/>
    <w:docVar w:name="dvBillNumber" w:val="41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5BD6"/>
    <w:rsid w:val="00011869"/>
    <w:rsid w:val="00015CD6"/>
    <w:rsid w:val="000B5E4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3B4"/>
    <w:rsid w:val="004403BD"/>
    <w:rsid w:val="00461441"/>
    <w:rsid w:val="004809EE"/>
    <w:rsid w:val="004E7D54"/>
    <w:rsid w:val="005273C6"/>
    <w:rsid w:val="00530A69"/>
    <w:rsid w:val="00545593"/>
    <w:rsid w:val="00577C6C"/>
    <w:rsid w:val="0058639D"/>
    <w:rsid w:val="0059066E"/>
    <w:rsid w:val="005C2FE2"/>
    <w:rsid w:val="005E2BC9"/>
    <w:rsid w:val="00605102"/>
    <w:rsid w:val="006215AA"/>
    <w:rsid w:val="006913C9"/>
    <w:rsid w:val="0069470D"/>
    <w:rsid w:val="00734F00"/>
    <w:rsid w:val="007A70AE"/>
    <w:rsid w:val="007D413E"/>
    <w:rsid w:val="008362E8"/>
    <w:rsid w:val="00873EFF"/>
    <w:rsid w:val="008A1768"/>
    <w:rsid w:val="008F0F33"/>
    <w:rsid w:val="008F22A9"/>
    <w:rsid w:val="008F4429"/>
    <w:rsid w:val="0094021A"/>
    <w:rsid w:val="00943D55"/>
    <w:rsid w:val="00944528"/>
    <w:rsid w:val="009508E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5BD6"/>
    <w:rsid w:val="00BE3C22"/>
    <w:rsid w:val="00C0345E"/>
    <w:rsid w:val="00C3483A"/>
    <w:rsid w:val="00C74E9D"/>
    <w:rsid w:val="00C82FD3"/>
    <w:rsid w:val="00C92819"/>
    <w:rsid w:val="00CC6B7B"/>
    <w:rsid w:val="00CD2089"/>
    <w:rsid w:val="00CF1BA3"/>
    <w:rsid w:val="00D73A67"/>
    <w:rsid w:val="00D970A9"/>
    <w:rsid w:val="00DF3845"/>
    <w:rsid w:val="00E41911"/>
    <w:rsid w:val="00E92EEF"/>
    <w:rsid w:val="00EC71C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B4203F-B759-4412-A6D9-E747ECC31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3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3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9E86C-B381-4BFB-A044-09F8986B7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894EBB8C.dotm</Template>
  <TotalTime>0</TotalTime>
  <Pages>2</Pages>
  <Words>394</Words>
  <Characters>2054</Characters>
  <Application>Microsoft Office Word</Application>
  <DocSecurity>0</DocSecurity>
  <Lines>69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4178 Text of Previous Version (May 14, 2015) - South Carolina Legislature Online</dc:title>
  <dc:creator>Gail Pinckney Moore</dc:creator>
  <cp:lastModifiedBy>N Cumfer</cp:lastModifiedBy>
  <cp:revision>2</cp:revision>
  <cp:lastPrinted>2015-05-13T19:59:00Z</cp:lastPrinted>
  <dcterms:created xsi:type="dcterms:W3CDTF">2015-05-14T14:14:00Z</dcterms:created>
  <dcterms:modified xsi:type="dcterms:W3CDTF">2015-05-14T14:14:00Z</dcterms:modified>
</cp:coreProperties>
</file>