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9BD" w:rsidRDefault="000959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04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</w:t>
      </w:r>
      <w:r w:rsidRPr="00204535">
        <w:t>BY ADDING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</w:t>
      </w:r>
      <w:r w:rsidR="00816F57">
        <w:t>3</w:t>
      </w:r>
      <w:r w:rsidRPr="00204535">
        <w:t xml:space="preserve"> SO AS TO PERMIT A COUNTY GOVERNING BODY BY ORDINANCE, SUBJECT TO CERTAIN REQUIREMENTS INCLUDING CONSENT AND REFERENDUM REQUIREMENTS, TO DISSOLVE A SPECIAL PURPOSE DISTRICT CREATED BY AN ACT OF THE GENERAL ASSEMBLY AND WHOLLY CONTAINED WITHIN THE BOUNDARIES OF THAT COUNTY REGARDLESS OF WHEN THE SPECIAL PURPOSE DISTRICT WAS ESTABLISHED.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048" w:rsidRDefault="005F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048" w:rsidRDefault="005F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A70" w:rsidRPr="00204535" w:rsidRDefault="009B6F2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</w:t>
      </w:r>
      <w:r w:rsidR="00EA2A70" w:rsidRPr="00204535">
        <w:t>ECTION</w:t>
      </w:r>
      <w:r w:rsidR="00EA2A70" w:rsidRPr="00204535">
        <w:tab/>
        <w:t>1.</w:t>
      </w:r>
      <w:r w:rsidR="00EA2A70" w:rsidRPr="00204535">
        <w:tab/>
        <w:t>Article 1, Chapter 4, Title 9 of the 1976 Code is amended by adding:</w:t>
      </w: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04535">
        <w:tab/>
        <w:t>“Section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83.</w:t>
      </w:r>
      <w:r w:rsidRPr="00204535">
        <w:tab/>
        <w:t>A county governing body by ordinance, with the consent of two</w:t>
      </w:r>
      <w:r w:rsidR="0036189C">
        <w:noBreakHyphen/>
      </w:r>
      <w:r w:rsidRPr="00204535">
        <w:t>thirds of the membership of the governing body of the special purpose district concerned and subject to all requirements provided by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80</w:t>
      </w:r>
      <w:r w:rsidR="00816F57">
        <w:t>,</w:t>
      </w:r>
      <w:r w:rsidRPr="00204535">
        <w:t xml:space="preserve"> including the referendum requirement, may dissolve a special purpose district created by an act of the General Assembly and wholly contained within the boundaries of that county </w:t>
      </w:r>
      <w:r w:rsidR="00B75929">
        <w:t>pursuant to</w:t>
      </w:r>
      <w:r w:rsidRPr="00204535">
        <w:t xml:space="preserve">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80</w:t>
      </w:r>
      <w:r w:rsidR="00816F57">
        <w:t>,</w:t>
      </w:r>
      <w:r w:rsidRPr="00204535">
        <w:t xml:space="preserve"> regardless of when the speci</w:t>
      </w:r>
      <w:r w:rsidR="00816F57">
        <w:t>al</w:t>
      </w:r>
      <w:r w:rsidRPr="00204535">
        <w:t xml:space="preserve"> purpose district was established.  The provisions of this are in addition to any other provisions of the general law pertaining to the dissolution of special purpose districts.”</w:t>
      </w:r>
    </w:p>
    <w:p w:rsidR="00EA2A70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A2A70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97F49" w:rsidRDefault="0036189C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59BD" w:rsidRDefault="000959BD" w:rsidP="000959BD">
      <w:pPr>
        <w:suppressAutoHyphens/>
      </w:pPr>
    </w:p>
    <w:sectPr w:rsidR="000959BD" w:rsidSect="000959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048" w:rsidRDefault="005F3048" w:rsidP="009F0C77">
      <w:r>
        <w:separator/>
      </w:r>
    </w:p>
  </w:endnote>
  <w:endnote w:type="continuationSeparator" w:id="0">
    <w:p w:rsidR="005F3048" w:rsidRDefault="005F3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AC6453-AD69-4074-A479-F4BAB0851A00}"/>
    <w:embedBold r:id="rId2" w:fontKey="{8D9125A2-CCE7-4A40-9CCD-1100F08AB4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90058F-95C2-46F1-82FB-469A278AE0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39EB7D-B010-4D56-BD15-12C4EBE61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F49" w:rsidRPr="000959BD" w:rsidRDefault="000959BD" w:rsidP="000959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048" w:rsidRDefault="005F3048" w:rsidP="009F0C77">
      <w:r>
        <w:separator/>
      </w:r>
    </w:p>
  </w:footnote>
  <w:footnote w:type="continuationSeparator" w:id="0">
    <w:p w:rsidR="005F3048" w:rsidRDefault="005F3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63ZW15"/>
    <w:docVar w:name="CoverBillType" w:val="b"/>
    <w:docVar w:name="docpath" w:val="L:\Council\bills\GGS\22763ZW15.DOCX"/>
    <w:docVar w:name="dvBillNumber" w:val="41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F3048"/>
    <w:rsid w:val="00011869"/>
    <w:rsid w:val="00015CD6"/>
    <w:rsid w:val="000959B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89C"/>
    <w:rsid w:val="0037079A"/>
    <w:rsid w:val="003C4DAB"/>
    <w:rsid w:val="003C5D39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3048"/>
    <w:rsid w:val="00605102"/>
    <w:rsid w:val="006215AA"/>
    <w:rsid w:val="006913C9"/>
    <w:rsid w:val="0069470D"/>
    <w:rsid w:val="00734F00"/>
    <w:rsid w:val="00797F49"/>
    <w:rsid w:val="007A70AE"/>
    <w:rsid w:val="00816F57"/>
    <w:rsid w:val="008362E8"/>
    <w:rsid w:val="008A1768"/>
    <w:rsid w:val="008F0F33"/>
    <w:rsid w:val="008F4429"/>
    <w:rsid w:val="0094021A"/>
    <w:rsid w:val="009B44AF"/>
    <w:rsid w:val="009B6F2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929"/>
    <w:rsid w:val="00BE3C22"/>
    <w:rsid w:val="00C0345E"/>
    <w:rsid w:val="00C3483A"/>
    <w:rsid w:val="00C74E9D"/>
    <w:rsid w:val="00C82FD3"/>
    <w:rsid w:val="00C92819"/>
    <w:rsid w:val="00CC6B7B"/>
    <w:rsid w:val="00CD2089"/>
    <w:rsid w:val="00D32750"/>
    <w:rsid w:val="00D73A67"/>
    <w:rsid w:val="00D970A9"/>
    <w:rsid w:val="00DF3845"/>
    <w:rsid w:val="00E41911"/>
    <w:rsid w:val="00E92EEF"/>
    <w:rsid w:val="00EA2A7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4C438-F8FC-4C07-B2D0-AF76FA78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1A0F-4BC9-4BDD-A32E-9534E25A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1</Pages>
  <Words>207</Words>
  <Characters>1081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4196 Text of Previous Version (May 19, 2015) - South Carolina Legislature Online</dc:title>
  <dc:creator>GloriaShackelford</dc:creator>
  <cp:lastModifiedBy>N Cumfer</cp:lastModifiedBy>
  <cp:revision>2</cp:revision>
  <cp:lastPrinted>2015-04-29T14:59:00Z</cp:lastPrinted>
  <dcterms:created xsi:type="dcterms:W3CDTF">2015-05-19T18:17:00Z</dcterms:created>
  <dcterms:modified xsi:type="dcterms:W3CDTF">2015-05-19T18:17:00Z</dcterms:modified>
</cp:coreProperties>
</file>