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138" w:rsidRDefault="00A741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741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04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C80" w:rsidRPr="00F53A19" w:rsidRDefault="009561C6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F53A19">
        <w:t xml:space="preserve">TO </w:t>
      </w:r>
      <w:r w:rsidR="00913C80" w:rsidRPr="00F53A19">
        <w:t>CONGRATULATE LAURI</w:t>
      </w:r>
      <w:r w:rsidR="00453BC6" w:rsidRPr="00F53A19">
        <w:t>E JOHNSTON</w:t>
      </w:r>
      <w:r w:rsidR="00913C80" w:rsidRPr="00F53A19">
        <w:t xml:space="preserve"> OF </w:t>
      </w:r>
      <w:r w:rsidR="00855E0A" w:rsidRPr="00F53A19">
        <w:t>CHARLESTON COUNTY</w:t>
      </w:r>
      <w:r w:rsidR="00913C80" w:rsidRPr="00F53A19">
        <w:t xml:space="preserve"> SCHOOL DISTRICT UPON THE OCCASION OF HER RETIREMENT, TO COMMEND HER FOR HER </w:t>
      </w:r>
      <w:r w:rsidR="00855E0A" w:rsidRPr="00F53A19">
        <w:t>THIRTY</w:t>
      </w:r>
      <w:r w:rsidR="00115D3F" w:rsidRPr="00F53A19">
        <w:noBreakHyphen/>
      </w:r>
      <w:r w:rsidR="00855E0A" w:rsidRPr="00F53A19">
        <w:t>ONE</w:t>
      </w:r>
      <w:r w:rsidR="00913C80" w:rsidRPr="00F53A19">
        <w:t xml:space="preserve"> YEARS OF DEDICATED SERVICE AS AN EDUCATOR, AND TO WISH HER MUCH HAPPINESS AND FULFILLMENT IN ALL HER FUTURE ENDEAVORS.</w:t>
      </w:r>
    </w:p>
    <w:p w:rsidR="0010776B" w:rsidRDefault="0010776B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F53A19" w:rsidRDefault="00500467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E250C">
        <w:t>it is with great pleasure that the South Carolina House of Representatives honors those individuals who give tirelessly of themselves to the welfare of this great state</w:t>
      </w:r>
      <w:r w:rsidR="00115D3F" w:rsidRPr="00115D3F">
        <w:t>’</w:t>
      </w:r>
      <w:r w:rsidR="009E250C">
        <w:t>s most important legacy, its children; and</w:t>
      </w:r>
    </w:p>
    <w:p w:rsidR="00F53A19" w:rsidRDefault="00F53A19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Default="00F53A19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9E250C">
        <w:t xml:space="preserve">hereas, </w:t>
      </w:r>
      <w:r w:rsidR="00A93A07">
        <w:t>Charleston County S</w:t>
      </w:r>
      <w:r w:rsidR="009E250C">
        <w:t>chool District</w:t>
      </w:r>
      <w:r w:rsidR="00115D3F" w:rsidRPr="00115D3F">
        <w:t>’</w:t>
      </w:r>
      <w:r w:rsidR="009E250C">
        <w:t xml:space="preserve">s Laurie </w:t>
      </w:r>
      <w:r w:rsidR="00A93A07">
        <w:t>Johnston</w:t>
      </w:r>
      <w:r w:rsidR="009E250C">
        <w:t xml:space="preserve">, retiring after </w:t>
      </w:r>
      <w:r w:rsidR="00A93A07">
        <w:t>thirty</w:t>
      </w:r>
      <w:r w:rsidR="00115D3F">
        <w:noBreakHyphen/>
      </w:r>
      <w:r w:rsidR="00A93A07">
        <w:t>one</w:t>
      </w:r>
      <w:r w:rsidR="009E250C">
        <w:t xml:space="preserve"> fruitful years as a classroom teacher, stands among their number as an outstanding public benefactor, one much admired in her role as an educator; and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93A07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3A19">
        <w:t xml:space="preserve">Whereas, born and raised in </w:t>
      </w:r>
      <w:r w:rsidR="00A93A07" w:rsidRPr="00F53A19">
        <w:t>Charleston</w:t>
      </w:r>
      <w:r w:rsidRPr="00F53A19">
        <w:t xml:space="preserve">, Laurie </w:t>
      </w:r>
      <w:r w:rsidR="00A93A07" w:rsidRPr="00F53A19">
        <w:t>Johnston</w:t>
      </w:r>
      <w:r w:rsidR="009D1921" w:rsidRPr="00F53A19">
        <w:t xml:space="preserve"> </w:t>
      </w:r>
      <w:r w:rsidR="0037358E" w:rsidRPr="00F53A19">
        <w:t>received her bachelor</w:t>
      </w:r>
      <w:r w:rsidR="00115D3F" w:rsidRPr="00F53A19">
        <w:t>’</w:t>
      </w:r>
      <w:r w:rsidR="0037358E" w:rsidRPr="00F53A19">
        <w:t>s degree in elementary education from the College of Charleston and earned certification to teach early childhood education</w:t>
      </w:r>
      <w:r w:rsidR="002810D3" w:rsidRPr="00F53A19">
        <w:t xml:space="preserve"> in 1984</w:t>
      </w:r>
      <w:r w:rsidR="00806E2F" w:rsidRPr="00F53A19">
        <w:t>; and</w:t>
      </w:r>
    </w:p>
    <w:p w:rsidR="0037358E" w:rsidRPr="00F53A19" w:rsidRDefault="0037358E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53A19">
        <w:t xml:space="preserve">Whereas, </w:t>
      </w:r>
      <w:r w:rsidR="007F24D4" w:rsidRPr="00F53A19">
        <w:t xml:space="preserve">in </w:t>
      </w:r>
      <w:r w:rsidR="0037358E" w:rsidRPr="00F53A19">
        <w:t xml:space="preserve">August </w:t>
      </w:r>
      <w:r w:rsidR="007F24D4" w:rsidRPr="00F53A19">
        <w:t xml:space="preserve">1984, </w:t>
      </w:r>
      <w:r w:rsidRPr="00F53A19">
        <w:t xml:space="preserve">Mrs. </w:t>
      </w:r>
      <w:r w:rsidR="00B444DB" w:rsidRPr="00F53A19">
        <w:t>Johnston</w:t>
      </w:r>
      <w:r w:rsidRPr="00F53A19">
        <w:t xml:space="preserve"> began her teaching career at </w:t>
      </w:r>
      <w:r w:rsidR="00B444DB" w:rsidRPr="00F53A19">
        <w:t xml:space="preserve">Charleston </w:t>
      </w:r>
      <w:r w:rsidR="007254FF" w:rsidRPr="00F53A19">
        <w:t xml:space="preserve">County </w:t>
      </w:r>
      <w:r w:rsidRPr="00F53A19">
        <w:t>School District</w:t>
      </w:r>
      <w:r w:rsidR="00115D3F" w:rsidRPr="00F53A19">
        <w:t>’</w:t>
      </w:r>
      <w:r w:rsidR="007F24D4" w:rsidRPr="00F53A19">
        <w:t>s Angel Oak Elementary School</w:t>
      </w:r>
      <w:r w:rsidR="008D568F" w:rsidRPr="00F53A19">
        <w:t xml:space="preserve"> on Johns Island</w:t>
      </w:r>
      <w:r w:rsidR="007F24D4" w:rsidRPr="00F53A19">
        <w:t xml:space="preserve">, </w:t>
      </w:r>
      <w:r w:rsidRPr="00F53A19">
        <w:t xml:space="preserve">where she has taught for </w:t>
      </w:r>
      <w:r w:rsidR="00B444DB" w:rsidRPr="00F53A19">
        <w:t>thirty</w:t>
      </w:r>
      <w:r w:rsidR="00115D3F" w:rsidRPr="00F53A19">
        <w:noBreakHyphen/>
      </w:r>
      <w:r w:rsidR="00B444DB" w:rsidRPr="00F53A19">
        <w:t>one</w:t>
      </w:r>
      <w:r w:rsidRPr="00F53A19">
        <w:t xml:space="preserve"> years. During her career, she has educated, and shaped the lives of</w:t>
      </w:r>
      <w:r w:rsidR="000F65AB" w:rsidRPr="00F53A19">
        <w:t>,</w:t>
      </w:r>
      <w:r w:rsidRPr="00F53A19">
        <w:t xml:space="preserve"> </w:t>
      </w:r>
      <w:r w:rsidR="00B444DB" w:rsidRPr="00F53A19">
        <w:t>hundreds of kindergarten</w:t>
      </w:r>
      <w:r w:rsidRPr="00F53A19">
        <w:t xml:space="preserve"> students. In </w:t>
      </w:r>
      <w:r w:rsidR="00B444DB" w:rsidRPr="00F53A19">
        <w:t>fact, she has</w:t>
      </w:r>
      <w:r w:rsidR="007F24D4" w:rsidRPr="00F53A19">
        <w:t xml:space="preserve"> taught the same grade in the same room (K</w:t>
      </w:r>
      <w:r w:rsidR="00115D3F" w:rsidRPr="00F53A19">
        <w:noBreakHyphen/>
      </w:r>
      <w:r w:rsidR="007F24D4" w:rsidRPr="00F53A19">
        <w:t>2) at th</w:t>
      </w:r>
      <w:r w:rsidR="000341C2" w:rsidRPr="00F53A19">
        <w:t>is</w:t>
      </w:r>
      <w:r w:rsidR="007F24D4" w:rsidRPr="00F53A19">
        <w:t xml:space="preserve"> same school</w:t>
      </w:r>
      <w:r w:rsidR="00371AC8" w:rsidRPr="00F53A19">
        <w:t>. It</w:t>
      </w:r>
      <w:r w:rsidR="00115D3F" w:rsidRPr="00F53A19">
        <w:t>’</w:t>
      </w:r>
      <w:r w:rsidR="00371AC8" w:rsidRPr="00F53A19">
        <w:t>s clear she loves teaching kindergarten, especially teaching children to read</w:t>
      </w:r>
      <w:r w:rsidR="007F24D4" w:rsidRPr="00F53A19">
        <w:t>; and</w:t>
      </w: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3AB4" w:rsidRPr="001C1216" w:rsidRDefault="00933AB4" w:rsidP="00933A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1216">
        <w:rPr>
          <w:color w:val="000000" w:themeColor="text1"/>
          <w:u w:color="000000" w:themeColor="text1"/>
        </w:rPr>
        <w:t xml:space="preserve">Whereas, long acknowledged as a master teacher, Laurie Johnston is respected as someone who insists on “not letting children slip </w:t>
      </w:r>
      <w:r w:rsidRPr="001C1216">
        <w:rPr>
          <w:color w:val="000000" w:themeColor="text1"/>
          <w:u w:color="000000" w:themeColor="text1"/>
        </w:rPr>
        <w:lastRenderedPageBreak/>
        <w:t>through the cracks,” as one of her admirers puts it. This insistence is what makes her a truly great teacher; and</w:t>
      </w:r>
    </w:p>
    <w:p w:rsidR="007F24D4" w:rsidRDefault="007F24D4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54EB0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</w:t>
      </w:r>
      <w:r w:rsidRPr="00F53A19">
        <w:t xml:space="preserve">Laurie </w:t>
      </w:r>
      <w:r w:rsidR="00254EB0" w:rsidRPr="00F53A19">
        <w:t>Johnston</w:t>
      </w:r>
      <w:r>
        <w:t xml:space="preserve"> and her husband</w:t>
      </w:r>
      <w:r w:rsidR="003F3FEF">
        <w:t>, who are residents of West Ashley,</w:t>
      </w:r>
      <w:r w:rsidR="00254EB0">
        <w:t xml:space="preserve"> have one daughter, who lives</w:t>
      </w:r>
      <w:r w:rsidR="00F72D89">
        <w:t xml:space="preserve"> and works</w:t>
      </w:r>
      <w:r w:rsidR="00254EB0">
        <w:t xml:space="preserve"> in Charlotte, North Carolina; and</w:t>
      </w:r>
    </w:p>
    <w:p w:rsidR="00254EB0" w:rsidRDefault="00254EB0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Pr="00F53A19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her well</w:t>
      </w:r>
      <w:r w:rsidR="00115D3F">
        <w:noBreakHyphen/>
      </w:r>
      <w:r>
        <w:t xml:space="preserve">earned retirement, </w:t>
      </w:r>
      <w:r w:rsidR="00254EB0">
        <w:t>t</w:t>
      </w:r>
      <w:r>
        <w:t xml:space="preserve">he House trusts Mrs. </w:t>
      </w:r>
      <w:r w:rsidR="00254EB0">
        <w:t>Johnston</w:t>
      </w:r>
      <w:r>
        <w:t xml:space="preserve"> will find herself more frequently able to </w:t>
      </w:r>
      <w:r w:rsidR="00254EB0">
        <w:t>indulge in those leisure</w:t>
      </w:r>
      <w:r w:rsidR="00115D3F">
        <w:noBreakHyphen/>
      </w:r>
      <w:r w:rsidR="00254EB0">
        <w:t xml:space="preserve">time activities that teachers so often have to </w:t>
      </w:r>
      <w:r w:rsidR="009428A4">
        <w:t>put aside</w:t>
      </w:r>
      <w:r w:rsidR="00254EB0">
        <w:t xml:space="preserve"> until the summer</w:t>
      </w:r>
      <w:r w:rsidRPr="00F53A19">
        <w:t>; and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3A19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Laurie </w:t>
      </w:r>
      <w:r w:rsidR="00254EB0">
        <w:t>Johnston</w:t>
      </w:r>
      <w:r>
        <w:t xml:space="preserve"> will be remembered with affection and gratitude by colleagues, students, parents, and legislative friends for years to come. Now, therefore,</w:t>
      </w:r>
    </w:p>
    <w:p w:rsidR="00F53A19" w:rsidRDefault="00F53A19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50C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9E250C" w:rsidRDefault="009E250C" w:rsidP="009E25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A19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9718B3">
        <w:t>congratulate Laurie Johnston of Charleston County School District upon the occasion of her retirement, commend her for her thirty</w:t>
      </w:r>
      <w:r w:rsidR="00115D3F">
        <w:noBreakHyphen/>
      </w:r>
      <w:r w:rsidR="009718B3">
        <w:t>one years of dedicated service as an educator, and wish her much happiness and fulfillment in all her future endeavors.</w:t>
      </w:r>
    </w:p>
    <w:p w:rsidR="00F53A19" w:rsidRDefault="00F53A19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E250C" w:rsidRDefault="009E250C" w:rsidP="00F53A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Laurie </w:t>
      </w:r>
      <w:r w:rsidR="009718B3">
        <w:t>Johnston</w:t>
      </w:r>
      <w:r>
        <w:t>.</w:t>
      </w:r>
    </w:p>
    <w:p w:rsidR="00980EB3" w:rsidRDefault="00115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4138" w:rsidRDefault="00A74138" w:rsidP="00A74138">
      <w:pPr>
        <w:suppressAutoHyphens/>
      </w:pPr>
    </w:p>
    <w:sectPr w:rsidR="00A74138" w:rsidSect="00A741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467" w:rsidRDefault="00500467" w:rsidP="009F0C77">
      <w:r>
        <w:separator/>
      </w:r>
    </w:p>
  </w:endnote>
  <w:endnote w:type="continuationSeparator" w:id="0">
    <w:p w:rsidR="00500467" w:rsidRDefault="005004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66A5B7-3A66-4719-AB2C-8E5D7BE174F9}"/>
    <w:embedBold r:id="rId2" w:fontKey="{C349411B-B2FB-4AEA-8EF5-BF30DBEA95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0A6BE7D-B9EA-4A1A-BD38-9F585B328FC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8032B6-C1D7-4C80-B6F7-9BEED60DFA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F36CD0-B709-440B-96A3-B8A09AD953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DFC" w:rsidRPr="00A74138" w:rsidRDefault="00A74138" w:rsidP="00A741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467" w:rsidRDefault="00500467" w:rsidP="009F0C77">
      <w:r>
        <w:separator/>
      </w:r>
    </w:p>
  </w:footnote>
  <w:footnote w:type="continuationSeparator" w:id="0">
    <w:p w:rsidR="00500467" w:rsidRDefault="005004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9ZW15"/>
    <w:docVar w:name="CoverBillType" w:val="r"/>
    <w:docVar w:name="docpath" w:val="L:\Council\bills\RM\1269ZW15.DOCX"/>
    <w:docVar w:name="dvBillNumber" w:val="42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00467"/>
    <w:rsid w:val="00011869"/>
    <w:rsid w:val="00015CD6"/>
    <w:rsid w:val="000341C2"/>
    <w:rsid w:val="00081611"/>
    <w:rsid w:val="000B6702"/>
    <w:rsid w:val="000E1785"/>
    <w:rsid w:val="000F40FA"/>
    <w:rsid w:val="000F65AB"/>
    <w:rsid w:val="0010776B"/>
    <w:rsid w:val="00115D3F"/>
    <w:rsid w:val="00133E66"/>
    <w:rsid w:val="001435A3"/>
    <w:rsid w:val="00146ED3"/>
    <w:rsid w:val="00151044"/>
    <w:rsid w:val="001742F4"/>
    <w:rsid w:val="001D08F2"/>
    <w:rsid w:val="001D525B"/>
    <w:rsid w:val="001D7F4F"/>
    <w:rsid w:val="00205238"/>
    <w:rsid w:val="002321B6"/>
    <w:rsid w:val="00250967"/>
    <w:rsid w:val="002543C8"/>
    <w:rsid w:val="00254EB0"/>
    <w:rsid w:val="0025541D"/>
    <w:rsid w:val="002810D3"/>
    <w:rsid w:val="00284AAE"/>
    <w:rsid w:val="002E5912"/>
    <w:rsid w:val="00301B21"/>
    <w:rsid w:val="00325348"/>
    <w:rsid w:val="0032732C"/>
    <w:rsid w:val="00336AD0"/>
    <w:rsid w:val="0037079A"/>
    <w:rsid w:val="00371AC8"/>
    <w:rsid w:val="0037358E"/>
    <w:rsid w:val="003C4DAB"/>
    <w:rsid w:val="003D01E8"/>
    <w:rsid w:val="003E5288"/>
    <w:rsid w:val="003F3FEF"/>
    <w:rsid w:val="003F6D79"/>
    <w:rsid w:val="0041760A"/>
    <w:rsid w:val="00417C01"/>
    <w:rsid w:val="004403BD"/>
    <w:rsid w:val="00453BC6"/>
    <w:rsid w:val="00461441"/>
    <w:rsid w:val="004809EE"/>
    <w:rsid w:val="00487DFC"/>
    <w:rsid w:val="004E7D54"/>
    <w:rsid w:val="0050046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54FF"/>
    <w:rsid w:val="00734F00"/>
    <w:rsid w:val="007A70AE"/>
    <w:rsid w:val="007F24D4"/>
    <w:rsid w:val="00806E2F"/>
    <w:rsid w:val="00823165"/>
    <w:rsid w:val="008362E8"/>
    <w:rsid w:val="00855E0A"/>
    <w:rsid w:val="008A1768"/>
    <w:rsid w:val="008D568F"/>
    <w:rsid w:val="008F0F33"/>
    <w:rsid w:val="008F4429"/>
    <w:rsid w:val="00913C80"/>
    <w:rsid w:val="00933AB4"/>
    <w:rsid w:val="0094021A"/>
    <w:rsid w:val="009428A4"/>
    <w:rsid w:val="009561C6"/>
    <w:rsid w:val="009718B3"/>
    <w:rsid w:val="00980EB3"/>
    <w:rsid w:val="009B44AF"/>
    <w:rsid w:val="009C6A0B"/>
    <w:rsid w:val="009D1921"/>
    <w:rsid w:val="009E250C"/>
    <w:rsid w:val="009F0C77"/>
    <w:rsid w:val="009F4DD1"/>
    <w:rsid w:val="00A05F23"/>
    <w:rsid w:val="00A41684"/>
    <w:rsid w:val="00A64E80"/>
    <w:rsid w:val="00A72BCD"/>
    <w:rsid w:val="00A74138"/>
    <w:rsid w:val="00A741D9"/>
    <w:rsid w:val="00A833AB"/>
    <w:rsid w:val="00A93A07"/>
    <w:rsid w:val="00A9741D"/>
    <w:rsid w:val="00AD4B17"/>
    <w:rsid w:val="00B412D4"/>
    <w:rsid w:val="00B444DB"/>
    <w:rsid w:val="00BE3C22"/>
    <w:rsid w:val="00C022DA"/>
    <w:rsid w:val="00C0345E"/>
    <w:rsid w:val="00C04D34"/>
    <w:rsid w:val="00C3483A"/>
    <w:rsid w:val="00C74E9D"/>
    <w:rsid w:val="00C82FD3"/>
    <w:rsid w:val="00C92819"/>
    <w:rsid w:val="00CC6B7B"/>
    <w:rsid w:val="00CD2089"/>
    <w:rsid w:val="00D73A67"/>
    <w:rsid w:val="00D970A9"/>
    <w:rsid w:val="00D97DC6"/>
    <w:rsid w:val="00DF3845"/>
    <w:rsid w:val="00E27030"/>
    <w:rsid w:val="00E41911"/>
    <w:rsid w:val="00E508F5"/>
    <w:rsid w:val="00E917F2"/>
    <w:rsid w:val="00E92EEF"/>
    <w:rsid w:val="00EA56EB"/>
    <w:rsid w:val="00EF2368"/>
    <w:rsid w:val="00EF7041"/>
    <w:rsid w:val="00F24442"/>
    <w:rsid w:val="00F50AE3"/>
    <w:rsid w:val="00F53A19"/>
    <w:rsid w:val="00F656BA"/>
    <w:rsid w:val="00F67CF1"/>
    <w:rsid w:val="00F72D89"/>
    <w:rsid w:val="00F750B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A4E93D-79C2-47C3-AF93-938BB2387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28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B3DDF-B3B1-4D2A-ACA1-93D665A92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B49B2C57.dotm</Template>
  <TotalTime>0</TotalTime>
  <Pages>2</Pages>
  <Words>429</Words>
  <Characters>2320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4216 Text of Previous Version (May 21, 2015) - South Carolina Legislature Online</dc:title>
  <dc:creator>McDowell</dc:creator>
  <cp:lastModifiedBy>N Cumfer</cp:lastModifiedBy>
  <cp:revision>2</cp:revision>
  <cp:lastPrinted>2015-05-13T13:16:00Z</cp:lastPrinted>
  <dcterms:created xsi:type="dcterms:W3CDTF">2015-05-21T15:52:00Z</dcterms:created>
  <dcterms:modified xsi:type="dcterms:W3CDTF">2015-05-21T15:52:00Z</dcterms:modified>
</cp:coreProperties>
</file>