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6ED" w:rsidRDefault="001F46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4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940F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TEVIN RICHARDSON</w:t>
      </w:r>
      <w:r w:rsidR="00C52BA5">
        <w:t xml:space="preserve"> OF ABBEVILLE COUNTY</w:t>
      </w:r>
      <w:r>
        <w:t xml:space="preserve"> AND TO CONGRATULATE HIM FOR WINNING TWO STATE TITLES IN THE 2015 </w:t>
      </w:r>
      <w:r w:rsidR="00D412A0">
        <w:t xml:space="preserve">CLASS A </w:t>
      </w:r>
      <w:r>
        <w:t>STATE CHAMPIONSHIP MEET.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D0B17"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377A">
        <w:t>the members of the South Carolina House of Representatives are pleased to learn that Tevin Richardson</w:t>
      </w:r>
      <w:r w:rsidR="007C5087">
        <w:t>, a junior at Calhoun Falls Charter School, recently</w:t>
      </w:r>
      <w:r w:rsidR="003B377A">
        <w:t xml:space="preserve"> </w:t>
      </w:r>
      <w:r w:rsidR="00D412A0">
        <w:t>garnered</w:t>
      </w:r>
      <w:r w:rsidR="003B377A">
        <w:t xml:space="preserve"> </w:t>
      </w:r>
      <w:r w:rsidR="00D412A0">
        <w:t>two state titles at the championship meet held at Spring V</w:t>
      </w:r>
      <w:r w:rsidR="003B377A">
        <w:t xml:space="preserve">alley High School in Columbia on </w:t>
      </w:r>
      <w:r w:rsidR="00DD0B17">
        <w:t>May 16, 2015; and</w:t>
      </w:r>
    </w:p>
    <w:p w:rsidR="00DD0B17"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2A0" w:rsidRDefault="00DD0B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412A0">
        <w:t xml:space="preserve">the son of </w:t>
      </w:r>
      <w:r w:rsidR="007379B4" w:rsidRPr="00D507BF">
        <w:rPr>
          <w:color w:val="000000" w:themeColor="text1"/>
          <w:u w:color="000000" w:themeColor="text1"/>
        </w:rPr>
        <w:t>Melissa Allen and Terry Richardson</w:t>
      </w:r>
      <w:r w:rsidR="007C5087">
        <w:rPr>
          <w:color w:val="000000" w:themeColor="text1"/>
          <w:u w:color="000000" w:themeColor="text1"/>
        </w:rPr>
        <w:t>,</w:t>
      </w:r>
      <w:r w:rsidR="007379B4">
        <w:rPr>
          <w:color w:val="000000" w:themeColor="text1"/>
          <w:u w:color="000000" w:themeColor="text1"/>
        </w:rPr>
        <w:t xml:space="preserve"> and the grandson of </w:t>
      </w:r>
      <w:r w:rsidR="007379B4" w:rsidRPr="00D507BF">
        <w:rPr>
          <w:color w:val="000000" w:themeColor="text1"/>
          <w:u w:color="000000" w:themeColor="text1"/>
        </w:rPr>
        <w:t>Betty Rodgers</w:t>
      </w:r>
      <w:r w:rsidR="007379B4">
        <w:rPr>
          <w:color w:val="000000" w:themeColor="text1"/>
          <w:u w:color="000000" w:themeColor="text1"/>
        </w:rPr>
        <w:t xml:space="preserve"> and </w:t>
      </w:r>
      <w:r w:rsidR="007379B4" w:rsidRPr="00D507BF">
        <w:rPr>
          <w:color w:val="000000" w:themeColor="text1"/>
          <w:u w:color="000000" w:themeColor="text1"/>
        </w:rPr>
        <w:t>Charles Rodgers</w:t>
      </w:r>
      <w:r w:rsidR="007379B4">
        <w:rPr>
          <w:color w:val="000000" w:themeColor="text1"/>
          <w:u w:color="000000" w:themeColor="text1"/>
        </w:rPr>
        <w:t>,</w:t>
      </w:r>
      <w:r w:rsidR="007379B4" w:rsidRPr="00D507BF">
        <w:rPr>
          <w:color w:val="000000" w:themeColor="text1"/>
          <w:u w:color="000000" w:themeColor="text1"/>
        </w:rPr>
        <w:t xml:space="preserve"> Sr.</w:t>
      </w:r>
      <w:r w:rsidR="00D412A0">
        <w:t>, he plays football, basketball, and baseball for Calhoun Falls, as well as running several different events for the track team; and</w:t>
      </w:r>
    </w:p>
    <w:p w:rsidR="00D412A0" w:rsidRDefault="00D41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21B" w:rsidRDefault="00D412A0" w:rsidP="007C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2015, Tevin captured top honors in four events at the upper state meet for the 4x100 relay, the 100</w:t>
      </w:r>
      <w:r w:rsidR="00D80B75">
        <w:noBreakHyphen/>
      </w:r>
      <w:r>
        <w:t>meter dash, the 200</w:t>
      </w:r>
      <w:r w:rsidR="00D80B75">
        <w:noBreakHyphen/>
      </w:r>
      <w:r>
        <w:t>meter dash, and the 400</w:t>
      </w:r>
      <w:r w:rsidR="00D80B75">
        <w:noBreakHyphen/>
      </w:r>
      <w:r>
        <w:t>meter dash</w:t>
      </w:r>
      <w:r w:rsidR="007C5087">
        <w:t>. At</w:t>
      </w:r>
      <w:r>
        <w:t xml:space="preserve"> the </w:t>
      </w:r>
      <w:r w:rsidR="007379B4">
        <w:t xml:space="preserve">2015 </w:t>
      </w:r>
      <w:r>
        <w:t>Class A state meet</w:t>
      </w:r>
      <w:r w:rsidR="00A14BAD">
        <w:t>,</w:t>
      </w:r>
      <w:r>
        <w:t xml:space="preserve"> he took first place in </w:t>
      </w:r>
      <w:r w:rsidR="004E421B">
        <w:t>the 400</w:t>
      </w:r>
      <w:r w:rsidR="00D80B75">
        <w:noBreakHyphen/>
      </w:r>
      <w:r w:rsidR="004E421B">
        <w:t>meter dash and the 200</w:t>
      </w:r>
      <w:r w:rsidR="00D80B75">
        <w:noBreakHyphen/>
      </w:r>
      <w:r w:rsidR="004E421B">
        <w:t>meter dash; and</w:t>
      </w:r>
    </w:p>
    <w:p w:rsidR="004E421B" w:rsidRDefault="004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4E421B" w:rsidP="007C50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C5087">
        <w:t xml:space="preserve">a gifted athlete in a variety of sports, in basketball Tevin was named </w:t>
      </w:r>
      <w:r>
        <w:t>Player of the Game against Emerald High School</w:t>
      </w:r>
      <w:r w:rsidR="007C5087">
        <w:t xml:space="preserve"> during the 2014-2015 season</w:t>
      </w:r>
      <w:r>
        <w:t>, and he posted 47 points</w:t>
      </w:r>
      <w:r w:rsidR="007C5087">
        <w:t xml:space="preserve"> in another game. D</w:t>
      </w:r>
      <w:r w:rsidR="007379B4">
        <w:t xml:space="preserve">uring the spring, this tall, lanky athlete </w:t>
      </w:r>
      <w:r w:rsidR="007C5087">
        <w:t>divides</w:t>
      </w:r>
      <w:r w:rsidR="007379B4">
        <w:t xml:space="preserve"> his time between two sports, baseball and track, but he still manages to excel at both; and</w:t>
      </w:r>
    </w:p>
    <w:p w:rsidR="007379B4" w:rsidRDefault="007379B4" w:rsidP="0073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4E42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379B4">
        <w:t xml:space="preserve">the standard of excellence </w:t>
      </w:r>
      <w:r w:rsidR="007C5087">
        <w:t xml:space="preserve">Tevin </w:t>
      </w:r>
      <w:r w:rsidR="007379B4">
        <w:t xml:space="preserve">brings to the field of competition is no different than the </w:t>
      </w:r>
      <w:r w:rsidR="007C5087">
        <w:t xml:space="preserve">high </w:t>
      </w:r>
      <w:r w:rsidR="007379B4">
        <w:t xml:space="preserve">standard he maintains in </w:t>
      </w:r>
      <w:r w:rsidR="007379B4">
        <w:lastRenderedPageBreak/>
        <w:t xml:space="preserve">the classroom, where he has consistently been on the </w:t>
      </w:r>
      <w:r w:rsidR="007C5087">
        <w:t xml:space="preserve">A/B </w:t>
      </w:r>
      <w:r w:rsidR="007379B4">
        <w:t xml:space="preserve">honor roll and is </w:t>
      </w:r>
      <w:r w:rsidR="007379B4" w:rsidRPr="00D507BF">
        <w:rPr>
          <w:color w:val="000000" w:themeColor="text1"/>
          <w:u w:color="000000" w:themeColor="text1"/>
        </w:rPr>
        <w:t>a member of the Senior Beta Club</w:t>
      </w:r>
      <w:r w:rsidR="007379B4">
        <w:t>; and</w:t>
      </w: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7C5087">
        <w:t xml:space="preserve">in addition to his numerous school commitments, </w:t>
      </w:r>
      <w:r>
        <w:t xml:space="preserve">Tevin also </w:t>
      </w:r>
      <w:r w:rsidRPr="00D507BF">
        <w:rPr>
          <w:color w:val="000000" w:themeColor="text1"/>
          <w:u w:color="000000" w:themeColor="text1"/>
        </w:rPr>
        <w:t>attends Glover A</w:t>
      </w:r>
      <w:r>
        <w:rPr>
          <w:color w:val="000000" w:themeColor="text1"/>
          <w:u w:color="000000" w:themeColor="text1"/>
        </w:rPr>
        <w:t xml:space="preserve">frican </w:t>
      </w:r>
      <w:r w:rsidRPr="00D507BF">
        <w:rPr>
          <w:color w:val="000000" w:themeColor="text1"/>
          <w:u w:color="000000" w:themeColor="text1"/>
        </w:rPr>
        <w:t>M</w:t>
      </w:r>
      <w:r>
        <w:rPr>
          <w:color w:val="000000" w:themeColor="text1"/>
          <w:u w:color="000000" w:themeColor="text1"/>
        </w:rPr>
        <w:t xml:space="preserve">ethodist </w:t>
      </w:r>
      <w:r w:rsidRPr="00D507BF">
        <w:rPr>
          <w:color w:val="000000" w:themeColor="text1"/>
          <w:u w:color="000000" w:themeColor="text1"/>
        </w:rPr>
        <w:t>E</w:t>
      </w:r>
      <w:r>
        <w:rPr>
          <w:color w:val="000000" w:themeColor="text1"/>
          <w:u w:color="000000" w:themeColor="text1"/>
        </w:rPr>
        <w:t>piscopal</w:t>
      </w:r>
      <w:r w:rsidRPr="00D507BF">
        <w:rPr>
          <w:color w:val="000000" w:themeColor="text1"/>
          <w:u w:color="000000" w:themeColor="text1"/>
        </w:rPr>
        <w:t xml:space="preserve"> Church in Calhoun Falls</w:t>
      </w:r>
      <w:r>
        <w:rPr>
          <w:color w:val="000000" w:themeColor="text1"/>
          <w:u w:color="000000" w:themeColor="text1"/>
        </w:rPr>
        <w:t>; and</w:t>
      </w:r>
    </w:p>
    <w:p w:rsidR="007379B4"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940FD" w:rsidRDefault="007379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South Carolina House of Representatives values the pride and recognition that Tevin Richardson has brought to his school and his community, and the members look to hear of his continued accomplishments in the days ahead</w:t>
      </w:r>
      <w:r w:rsidR="006940FD">
        <w:t>.  Now, therefore,</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D0B17">
        <w:t xml:space="preserve"> </w:t>
      </w:r>
      <w:r w:rsidR="007379B4">
        <w:t xml:space="preserve">the members of the South Carolina House of Representatives, by this resolution, </w:t>
      </w:r>
      <w:r w:rsidR="00DD0B17">
        <w:t>recognize and honor Tevin Richardson</w:t>
      </w:r>
      <w:r w:rsidR="00C52BA5">
        <w:t xml:space="preserve"> of Abbeville County </w:t>
      </w:r>
      <w:r w:rsidR="00DD0B17">
        <w:t xml:space="preserve">and congratulate him for winning two state titles in the 2015 </w:t>
      </w:r>
      <w:r w:rsidR="00D412A0">
        <w:t>Class A S</w:t>
      </w:r>
      <w:r w:rsidR="00DD0B17">
        <w:t xml:space="preserve">tate </w:t>
      </w:r>
      <w:r w:rsidR="00D412A0">
        <w:t>C</w:t>
      </w:r>
      <w:r w:rsidR="00DD0B17">
        <w:t>hampionship meet.</w:t>
      </w: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0FD" w:rsidRDefault="00694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7379B4">
        <w:t>present</w:t>
      </w:r>
      <w:r>
        <w:t>ed to</w:t>
      </w:r>
      <w:r w:rsidR="007379B4">
        <w:t xml:space="preserve"> Tevin Richardson.</w:t>
      </w:r>
    </w:p>
    <w:p w:rsidR="009232B6" w:rsidRDefault="00D80B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6ED" w:rsidRDefault="001F46ED" w:rsidP="001F46ED">
      <w:pPr>
        <w:suppressAutoHyphens/>
      </w:pPr>
    </w:p>
    <w:sectPr w:rsidR="001F46ED" w:rsidSect="001F46E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4BAD" w:rsidRDefault="00A14BAD" w:rsidP="009F0C77">
      <w:r>
        <w:separator/>
      </w:r>
    </w:p>
  </w:endnote>
  <w:endnote w:type="continuationSeparator" w:id="0">
    <w:p w:rsidR="00A14BAD" w:rsidRDefault="00A14B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A913A0E-59D8-4561-86C8-D1BCA3CB65AC}"/>
    <w:embedBold r:id="rId2" w:fontKey="{9A4E17BE-91C0-4F7D-8404-11E626928442}"/>
  </w:font>
  <w:font w:name="Calibri">
    <w:panose1 w:val="020F0502020204030204"/>
    <w:charset w:val="00"/>
    <w:family w:val="swiss"/>
    <w:pitch w:val="variable"/>
    <w:sig w:usb0="E10002FF" w:usb1="4000ACFF" w:usb2="00000009" w:usb3="00000000" w:csb0="0000019F" w:csb1="00000000"/>
    <w:embedRegular r:id="rId3" w:fontKey="{AFA7B4E5-FCFD-4311-B09F-82E7058F41E1}"/>
  </w:font>
  <w:font w:name="Segoe UI">
    <w:panose1 w:val="020B0502040204020203"/>
    <w:charset w:val="00"/>
    <w:family w:val="swiss"/>
    <w:pitch w:val="variable"/>
    <w:sig w:usb0="E10022FF" w:usb1="C000E47F" w:usb2="00000029" w:usb3="00000000" w:csb0="000001DF" w:csb1="00000000"/>
    <w:embedRegular r:id="rId4" w:fontKey="{0DB3342C-2132-4F10-94A6-F3FEFD891744}"/>
  </w:font>
  <w:font w:name="Cambria">
    <w:panose1 w:val="02040503050406030204"/>
    <w:charset w:val="00"/>
    <w:family w:val="roman"/>
    <w:pitch w:val="variable"/>
    <w:sig w:usb0="E00002FF" w:usb1="400004FF" w:usb2="00000000" w:usb3="00000000" w:csb0="0000019F" w:csb1="00000000"/>
    <w:embedRegular r:id="rId5" w:fontKey="{5418D347-4899-49A7-A5A0-6490146D34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32B6" w:rsidRPr="001F46ED" w:rsidRDefault="001F46ED" w:rsidP="001F46ED">
    <w:pPr>
      <w:pStyle w:val="Footer"/>
      <w:tabs>
        <w:tab w:val="clear" w:pos="4680"/>
        <w:tab w:val="clear" w:pos="9360"/>
        <w:tab w:val="center" w:pos="2995"/>
      </w:tabs>
      <w:spacing w:before="120"/>
    </w:pPr>
    <w:r>
      <w:t>[4275]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4BAD" w:rsidRDefault="00A14BAD" w:rsidP="009F0C77">
      <w:r>
        <w:separator/>
      </w:r>
    </w:p>
  </w:footnote>
  <w:footnote w:type="continuationSeparator" w:id="0">
    <w:p w:rsidR="00A14BAD" w:rsidRDefault="00A14B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57AB15"/>
    <w:docVar w:name="CoverBillType" w:val="r"/>
    <w:docVar w:name="docpath" w:val="L:\Council\bills\GM\24457AB15.DOCX"/>
    <w:docVar w:name="dvBillNumber" w:val="4275"/>
    <w:docVar w:name="dvBillNumberPrefix" w:val="H. "/>
    <w:docVar w:name="dvOriginalBody" w:val="House"/>
    <w:docVar w:name="dvSteno" w:val="GM"/>
    <w:docVar w:name="NameofBody" w:val="h"/>
    <w:docVar w:name="vgroup2" w:val="Council"/>
  </w:docVars>
  <w:rsids>
    <w:rsidRoot w:val="006940FD"/>
    <w:rsid w:val="00011869"/>
    <w:rsid w:val="00015CD6"/>
    <w:rsid w:val="000E1785"/>
    <w:rsid w:val="000F40FA"/>
    <w:rsid w:val="0010776B"/>
    <w:rsid w:val="00133E66"/>
    <w:rsid w:val="001435A3"/>
    <w:rsid w:val="00146ED3"/>
    <w:rsid w:val="00151044"/>
    <w:rsid w:val="001D08F2"/>
    <w:rsid w:val="001D525B"/>
    <w:rsid w:val="001D7F4F"/>
    <w:rsid w:val="001F46ED"/>
    <w:rsid w:val="00205238"/>
    <w:rsid w:val="002321B6"/>
    <w:rsid w:val="00250967"/>
    <w:rsid w:val="002543C8"/>
    <w:rsid w:val="0025541D"/>
    <w:rsid w:val="00284AAE"/>
    <w:rsid w:val="002E5912"/>
    <w:rsid w:val="00301B21"/>
    <w:rsid w:val="00325348"/>
    <w:rsid w:val="0032732C"/>
    <w:rsid w:val="00336AD0"/>
    <w:rsid w:val="0037079A"/>
    <w:rsid w:val="003B377A"/>
    <w:rsid w:val="003C4DAB"/>
    <w:rsid w:val="003D01E8"/>
    <w:rsid w:val="003E5288"/>
    <w:rsid w:val="003F6D79"/>
    <w:rsid w:val="0041760A"/>
    <w:rsid w:val="00417C01"/>
    <w:rsid w:val="004403BD"/>
    <w:rsid w:val="00461441"/>
    <w:rsid w:val="004809EE"/>
    <w:rsid w:val="004E421B"/>
    <w:rsid w:val="004E7D54"/>
    <w:rsid w:val="005273C6"/>
    <w:rsid w:val="00530A69"/>
    <w:rsid w:val="00545593"/>
    <w:rsid w:val="00577C6C"/>
    <w:rsid w:val="005C2FE2"/>
    <w:rsid w:val="005E2BC9"/>
    <w:rsid w:val="00605102"/>
    <w:rsid w:val="006215AA"/>
    <w:rsid w:val="006913C9"/>
    <w:rsid w:val="006940FD"/>
    <w:rsid w:val="0069470D"/>
    <w:rsid w:val="00734F00"/>
    <w:rsid w:val="007379B4"/>
    <w:rsid w:val="00782A12"/>
    <w:rsid w:val="007A70AE"/>
    <w:rsid w:val="007C5087"/>
    <w:rsid w:val="008362E8"/>
    <w:rsid w:val="008A1768"/>
    <w:rsid w:val="008F0F33"/>
    <w:rsid w:val="008F4429"/>
    <w:rsid w:val="009232B6"/>
    <w:rsid w:val="0094021A"/>
    <w:rsid w:val="009B44AF"/>
    <w:rsid w:val="009C6A0B"/>
    <w:rsid w:val="009F0C77"/>
    <w:rsid w:val="009F4DD1"/>
    <w:rsid w:val="00A14BAD"/>
    <w:rsid w:val="00A41684"/>
    <w:rsid w:val="00A64E80"/>
    <w:rsid w:val="00A72BCD"/>
    <w:rsid w:val="00A741D9"/>
    <w:rsid w:val="00A833AB"/>
    <w:rsid w:val="00A9741D"/>
    <w:rsid w:val="00AD4B17"/>
    <w:rsid w:val="00B412D4"/>
    <w:rsid w:val="00B9333E"/>
    <w:rsid w:val="00BE3C22"/>
    <w:rsid w:val="00C0345E"/>
    <w:rsid w:val="00C3483A"/>
    <w:rsid w:val="00C52BA5"/>
    <w:rsid w:val="00C74E9D"/>
    <w:rsid w:val="00C82FD3"/>
    <w:rsid w:val="00C92819"/>
    <w:rsid w:val="00CC6B7B"/>
    <w:rsid w:val="00CD2089"/>
    <w:rsid w:val="00D412A0"/>
    <w:rsid w:val="00D73A67"/>
    <w:rsid w:val="00D80B75"/>
    <w:rsid w:val="00D970A9"/>
    <w:rsid w:val="00DB68EB"/>
    <w:rsid w:val="00DD0B1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F841C3-9403-462F-BCD2-66A1BE4E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9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9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C0AF3-F6DD-4EE5-B80C-EA7B793C2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2724A4CF.dotm</Template>
  <TotalTime>0</TotalTime>
  <Pages>2</Pages>
  <Words>388</Words>
  <Characters>1948</Characters>
  <Application>Microsoft Office Word</Application>
  <DocSecurity>0</DocSecurity>
  <Lines>63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4275 Text of Previous Version (May 27, 2015) - South Carolina Legislature Online</dc:title>
  <dc:creator>Gail Pinckney Moore</dc:creator>
  <cp:lastModifiedBy>N Cumfer</cp:lastModifiedBy>
  <cp:revision>2</cp:revision>
  <cp:lastPrinted>2015-05-27T15:23:00Z</cp:lastPrinted>
  <dcterms:created xsi:type="dcterms:W3CDTF">2015-05-27T16:42:00Z</dcterms:created>
  <dcterms:modified xsi:type="dcterms:W3CDTF">2015-05-27T16:42:00Z</dcterms:modified>
</cp:coreProperties>
</file>