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E8B" w:rsidRDefault="008A4E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65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AND THE DEPARTMENT OF NATURAL RESOURCES RENAME THE “HOPE FERRY LANDING” ON THE SALUDA RIVER THE “J. B. BARKER BOAT LANDING” AND ERECT APPROPRIATE SIGNS OR MARKERS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4AD"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64AD">
        <w:t>Sergeant J. B. Barker started his career with the Department of Natural Resources on October 7, 1974</w:t>
      </w:r>
      <w:r w:rsidR="00FA0B17">
        <w:t>,</w:t>
      </w:r>
      <w:r w:rsidR="009464AD">
        <w:t xml:space="preserve"> in District 6 assigned to Lexington County; and</w:t>
      </w: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on August 1, 2003, with </w:t>
      </w:r>
      <w:r w:rsidR="00334DE9">
        <w:t>twenty</w:t>
      </w:r>
      <w:r w:rsidR="00DF493D">
        <w:noBreakHyphen/>
      </w:r>
      <w:r>
        <w:t>eight years of dedicated service to the department; an</w:t>
      </w:r>
      <w:r w:rsidR="00334DE9">
        <w:t>d</w:t>
      </w:r>
    </w:p>
    <w:p w:rsidR="00334DE9" w:rsidRDefault="0033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E9" w:rsidRDefault="0033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career, he spent countless hours on Lake Murray during boating </w:t>
      </w:r>
      <w:r w:rsidR="00DF493D">
        <w:t>season writing, checking, and enforcing the boating and fishing laws on his beloved Lake Murray, which some have affectionately named Lake Barker; and</w:t>
      </w: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9464AD" w:rsidRDefault="0094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A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w:t>
      </w:r>
      <w:r w:rsidR="004712B9">
        <w:t>,</w:t>
      </w:r>
      <w:r>
        <w:t xml:space="preserve"> Cathy</w:t>
      </w:r>
      <w:r w:rsidR="004712B9">
        <w:t>,</w:t>
      </w:r>
      <w:r>
        <w:t xml:space="preserve"> and their two children during his twenty</w:t>
      </w:r>
      <w:r>
        <w:noBreakHyphen/>
        <w:t>eight year career; and</w:t>
      </w:r>
    </w:p>
    <w:p w:rsidR="00DF493D"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DF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contributions that Sergeant Barker has made to this State by naming a boat landing along the Saluda River in his honor.</w:t>
      </w:r>
      <w:r w:rsidR="007B065E">
        <w:t xml:space="preserve">  Now, therefore, </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64AD">
        <w:t xml:space="preserve"> the members of the General Assembly request that the Department of Transportation and the Department of Natural Resources rename the “Hope Ferry Landing” on the Saluda River the “J. B. Barker Boat Landing” and erect appropriate signs or markers at this location that contain this designation.</w:t>
      </w: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65E" w:rsidRDefault="007B0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464AD">
        <w:t xml:space="preserve"> the Department of Transportation and the Department of Natural Resources.</w:t>
      </w:r>
    </w:p>
    <w:p w:rsidR="009A116E" w:rsidRDefault="00DF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E8B" w:rsidRDefault="008A4E8B" w:rsidP="008A4E8B">
      <w:pPr>
        <w:suppressAutoHyphens/>
      </w:pPr>
    </w:p>
    <w:sectPr w:rsidR="008A4E8B" w:rsidSect="008A4E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B17" w:rsidRDefault="00FA0B17" w:rsidP="009F0C77">
      <w:r>
        <w:separator/>
      </w:r>
    </w:p>
  </w:endnote>
  <w:endnote w:type="continuationSeparator" w:id="0">
    <w:p w:rsidR="00FA0B17" w:rsidRDefault="00FA0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C99C47-11E7-4468-B31A-AC27EE267D6A}"/>
    <w:embedBold r:id="rId2" w:fontKey="{2500A72B-6EE3-48BE-8AF9-2517FA4F5B8B}"/>
  </w:font>
  <w:font w:name="Calibri">
    <w:panose1 w:val="020F0502020204030204"/>
    <w:charset w:val="00"/>
    <w:family w:val="swiss"/>
    <w:pitch w:val="variable"/>
    <w:sig w:usb0="E10002FF" w:usb1="4000ACFF" w:usb2="00000009" w:usb3="00000000" w:csb0="0000019F" w:csb1="00000000"/>
    <w:embedRegular r:id="rId3" w:fontKey="{DB67CDA4-FC93-4F5E-9E50-19FF89B5BD6A}"/>
  </w:font>
  <w:font w:name="Segoe UI">
    <w:panose1 w:val="020B0502040204020203"/>
    <w:charset w:val="00"/>
    <w:family w:val="swiss"/>
    <w:pitch w:val="variable"/>
    <w:sig w:usb0="E10022FF" w:usb1="C000E47F" w:usb2="00000029" w:usb3="00000000" w:csb0="000001DF" w:csb1="00000000"/>
    <w:embedRegular r:id="rId4" w:fontKey="{CDA598FE-8310-4BC4-B7F7-64409BFA09AB}"/>
  </w:font>
  <w:font w:name="Cambria">
    <w:panose1 w:val="02040503050406030204"/>
    <w:charset w:val="00"/>
    <w:family w:val="roman"/>
    <w:pitch w:val="variable"/>
    <w:sig w:usb0="E00002FF" w:usb1="400004FF" w:usb2="00000000" w:usb3="00000000" w:csb0="0000019F" w:csb1="00000000"/>
    <w:embedRegular r:id="rId5" w:fontKey="{E38B94A9-B23C-4F19-BF14-1AE6A0895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16E" w:rsidRPr="008A4E8B" w:rsidRDefault="008A4E8B" w:rsidP="008A4E8B">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B17" w:rsidRDefault="00FA0B17" w:rsidP="009F0C77">
      <w:r>
        <w:separator/>
      </w:r>
    </w:p>
  </w:footnote>
  <w:footnote w:type="continuationSeparator" w:id="0">
    <w:p w:rsidR="00FA0B17" w:rsidRDefault="00FA0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6CM15"/>
    <w:docVar w:name="CoverBillType" w:val="c"/>
    <w:docVar w:name="docpath" w:val="L:\Council\bills\SWB\5336CM15.DOCX"/>
    <w:docVar w:name="dvBillNumber" w:val="4293"/>
    <w:docVar w:name="dvBillNumberPrefix" w:val="H. "/>
    <w:docVar w:name="dvOriginalBody" w:val="House"/>
    <w:docVar w:name="dvSteno" w:val="SWB"/>
    <w:docVar w:name="NameofBody" w:val="h"/>
    <w:docVar w:name="vgroup2" w:val="Council"/>
  </w:docVars>
  <w:rsids>
    <w:rsidRoot w:val="007B065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E9"/>
    <w:rsid w:val="00336AD0"/>
    <w:rsid w:val="0037079A"/>
    <w:rsid w:val="003C4DAB"/>
    <w:rsid w:val="003D01E8"/>
    <w:rsid w:val="003E5288"/>
    <w:rsid w:val="003F6D79"/>
    <w:rsid w:val="0041760A"/>
    <w:rsid w:val="00417C01"/>
    <w:rsid w:val="004403BD"/>
    <w:rsid w:val="00461441"/>
    <w:rsid w:val="004712B9"/>
    <w:rsid w:val="004809EE"/>
    <w:rsid w:val="004E7D54"/>
    <w:rsid w:val="005273C6"/>
    <w:rsid w:val="00530A69"/>
    <w:rsid w:val="00545593"/>
    <w:rsid w:val="00577C6C"/>
    <w:rsid w:val="005C2FE2"/>
    <w:rsid w:val="005E2BC9"/>
    <w:rsid w:val="005F5B66"/>
    <w:rsid w:val="00605102"/>
    <w:rsid w:val="006215AA"/>
    <w:rsid w:val="006913C9"/>
    <w:rsid w:val="0069470D"/>
    <w:rsid w:val="00734F00"/>
    <w:rsid w:val="007A70AE"/>
    <w:rsid w:val="007B065E"/>
    <w:rsid w:val="008362E8"/>
    <w:rsid w:val="008A1768"/>
    <w:rsid w:val="008A4E8B"/>
    <w:rsid w:val="008F0F33"/>
    <w:rsid w:val="008F4429"/>
    <w:rsid w:val="0094021A"/>
    <w:rsid w:val="009464AD"/>
    <w:rsid w:val="009A116E"/>
    <w:rsid w:val="009B44AF"/>
    <w:rsid w:val="009C6A0B"/>
    <w:rsid w:val="009F0C77"/>
    <w:rsid w:val="009F4DD1"/>
    <w:rsid w:val="00A41684"/>
    <w:rsid w:val="00A64E80"/>
    <w:rsid w:val="00A72BCD"/>
    <w:rsid w:val="00A741D9"/>
    <w:rsid w:val="00A833AB"/>
    <w:rsid w:val="00A9741D"/>
    <w:rsid w:val="00AA428F"/>
    <w:rsid w:val="00AD4B17"/>
    <w:rsid w:val="00B412D4"/>
    <w:rsid w:val="00BE3C22"/>
    <w:rsid w:val="00C0345E"/>
    <w:rsid w:val="00C3483A"/>
    <w:rsid w:val="00C74E9D"/>
    <w:rsid w:val="00C82FD3"/>
    <w:rsid w:val="00C92819"/>
    <w:rsid w:val="00CC6B7B"/>
    <w:rsid w:val="00CD2089"/>
    <w:rsid w:val="00D73A67"/>
    <w:rsid w:val="00D970A9"/>
    <w:rsid w:val="00DF3845"/>
    <w:rsid w:val="00DF493D"/>
    <w:rsid w:val="00E41911"/>
    <w:rsid w:val="00E92EEF"/>
    <w:rsid w:val="00EF2368"/>
    <w:rsid w:val="00F24442"/>
    <w:rsid w:val="00F50AE3"/>
    <w:rsid w:val="00F656BA"/>
    <w:rsid w:val="00F67CF1"/>
    <w:rsid w:val="00F840F0"/>
    <w:rsid w:val="00FA0B1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4C61E-86C6-4BB6-B2F5-16526776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190C6-B5F6-4CA8-9076-D10CCC2B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285</Words>
  <Characters>1492</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4293 Text of Previous Version (Jun. 2, 2015) - South Carolina Legislature Online</dc:title>
  <dc:creator>SandyBarden</dc:creator>
  <cp:lastModifiedBy>N Cumfer</cp:lastModifiedBy>
  <cp:revision>2</cp:revision>
  <cp:lastPrinted>2015-05-29T14:51:00Z</cp:lastPrinted>
  <dcterms:created xsi:type="dcterms:W3CDTF">2015-06-02T17:53:00Z</dcterms:created>
  <dcterms:modified xsi:type="dcterms:W3CDTF">2015-06-02T17:53:00Z</dcterms:modified>
</cp:coreProperties>
</file>