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152" w:rsidRDefault="00BE7152"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A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B57822">
        <w:noBreakHyphen/>
      </w:r>
      <w:r>
        <w:t>1</w:t>
      </w:r>
      <w:r w:rsidR="00B57822">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w:t>
      </w:r>
      <w:r w:rsidR="00132FC9">
        <w:t xml:space="preserve"> CAP FOR SPECIFIC CIRCUMSTANCES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E9" w:rsidRDefault="00EB1A67"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6EE9">
        <w:t>Section 6</w:t>
      </w:r>
      <w:r w:rsidR="00B57822">
        <w:noBreakHyphen/>
      </w:r>
      <w:r w:rsidR="002A6EE9">
        <w:t>1</w:t>
      </w:r>
      <w:r w:rsidR="00B57822">
        <w:noBreakHyphen/>
      </w:r>
      <w:r w:rsidR="002A6EE9">
        <w:t>320 of the 1976 Code, as last amended by Act 249 of 2014, is further amended to read:</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57822">
        <w:noBreakHyphen/>
      </w:r>
      <w:r>
        <w:t>1</w:t>
      </w:r>
      <w:r w:rsidR="00B57822">
        <w:noBreakHyphen/>
      </w:r>
      <w:r>
        <w:t>320.</w:t>
      </w:r>
      <w:r>
        <w:tab/>
      </w:r>
      <w:r w:rsidRPr="007463F2">
        <w:t>(A)</w:t>
      </w:r>
      <w:r w:rsidRPr="00861221">
        <w:rPr>
          <w:strike/>
        </w:rPr>
        <w:t>(1)</w:t>
      </w:r>
      <w:r>
        <w:tab/>
      </w:r>
      <w:r w:rsidRPr="00C50565">
        <w:t>Notwithstanding Section 12</w:t>
      </w:r>
      <w:r w:rsidR="00B57822">
        <w:noBreakHyphen/>
      </w:r>
      <w:r w:rsidRPr="00C50565">
        <w:t>37</w:t>
      </w:r>
      <w:r w:rsidR="00B57822">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B57822">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 xml:space="preserve">However, in the year in which a reassessment program is implemented, the rollback millage, as </w:t>
      </w:r>
      <w:r w:rsidRPr="00C50565">
        <w:lastRenderedPageBreak/>
        <w:t>calculated pursuant to Section 12</w:t>
      </w:r>
      <w:r w:rsidR="00B57822">
        <w:noBreakHyphen/>
      </w:r>
      <w:r w:rsidRPr="00C50565">
        <w:t>37</w:t>
      </w:r>
      <w:r w:rsidR="00B57822">
        <w:noBreakHyphen/>
      </w:r>
      <w:r w:rsidRPr="00C50565">
        <w:t>251(E), must be used in lieu of the previous year</w:t>
      </w:r>
      <w:r w:rsidR="00B57822" w:rsidRPr="00B57822">
        <w:t>’</w:t>
      </w:r>
      <w:r w:rsidRPr="00C50565">
        <w:t>s millage rate.</w:t>
      </w:r>
    </w:p>
    <w:p w:rsidR="002A6EE9" w:rsidRPr="00BB7000"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B57822">
        <w:rPr>
          <w:strike/>
        </w:rPr>
        <w:noBreakHyphen/>
      </w:r>
      <w:r w:rsidRPr="00BB7000">
        <w:rPr>
          <w:strike/>
        </w:rPr>
        <w:t>thirds vote of the membership of the local governing body</w:t>
      </w:r>
      <w:r w:rsidRPr="00C50565">
        <w:t xml:space="preserve"> for the following purposes: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w:t>
      </w:r>
      <w:r w:rsidRPr="00C50565">
        <w:lastRenderedPageBreak/>
        <w:t>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2A6EE9" w:rsidRPr="003659B6"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B57822">
        <w:noBreakHyphen/>
      </w:r>
      <w:r w:rsidRPr="00C50565">
        <w:t>purchase agreement or used to maintain a reserve account. Nothing in this section prohibits the use of energy</w:t>
      </w:r>
      <w:r w:rsidR="00B57822">
        <w:noBreakHyphen/>
      </w:r>
      <w:r w:rsidRPr="00C50565">
        <w:t>saving performance contracts as provided in Section 48</w:t>
      </w:r>
      <w:r w:rsidR="00B57822">
        <w:noBreakHyphen/>
      </w:r>
      <w:r w:rsidRPr="00C50565">
        <w:t>52</w:t>
      </w:r>
      <w:r w:rsidR="00B57822">
        <w:noBreakHyphen/>
      </w:r>
      <w:r w:rsidRPr="00C50565">
        <w:t>670.</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B57822">
        <w:noBreakHyphen/>
      </w:r>
      <w:r w:rsidRPr="00C50565">
        <w:t>9</w:t>
      </w:r>
      <w:r w:rsidR="00B57822">
        <w:noBreakHyphen/>
      </w:r>
      <w:r w:rsidRPr="00C50565">
        <w:t>30(5), but the special tax district is subject to the millage rate limitations in Section 4</w:t>
      </w:r>
      <w:r w:rsidR="00B57822">
        <w:noBreakHyphen/>
      </w:r>
      <w:r w:rsidRPr="00C50565">
        <w:t>9</w:t>
      </w:r>
      <w:r w:rsidR="00B57822">
        <w:noBreakHyphen/>
      </w:r>
      <w:r w:rsidRPr="00C50565">
        <w:t>30(5).</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B57822" w:rsidRPr="00B57822">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B57822">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EB1A67"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6EE9">
        <w:t>2</w:t>
      </w:r>
      <w:r>
        <w:t>.</w:t>
      </w:r>
      <w:r>
        <w:tab/>
        <w:t xml:space="preserve">This act takes effect </w:t>
      </w:r>
      <w:r w:rsidR="002A6EE9">
        <w:t>July 1, 2016.</w:t>
      </w:r>
    </w:p>
    <w:p w:rsidR="00432D66" w:rsidRDefault="00B57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152" w:rsidRDefault="00BE7152" w:rsidP="00BE7152">
      <w:pPr>
        <w:suppressAutoHyphens/>
      </w:pPr>
    </w:p>
    <w:sectPr w:rsidR="00BE7152" w:rsidSect="00BE71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A67" w:rsidRDefault="00EB1A67" w:rsidP="009F0C77">
      <w:r>
        <w:separator/>
      </w:r>
    </w:p>
  </w:endnote>
  <w:endnote w:type="continuationSeparator" w:id="0">
    <w:p w:rsidR="00EB1A67" w:rsidRDefault="00EB1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858B6-F84F-4F21-A533-E257BEB7DCA1}"/>
    <w:embedBold r:id="rId2" w:fontKey="{2C547198-79B0-4C51-831C-B01604DD8114}"/>
  </w:font>
  <w:font w:name="Calibri">
    <w:panose1 w:val="020F0502020204030204"/>
    <w:charset w:val="00"/>
    <w:family w:val="swiss"/>
    <w:pitch w:val="variable"/>
    <w:sig w:usb0="E10002FF" w:usb1="4000ACFF" w:usb2="00000009" w:usb3="00000000" w:csb0="0000019F" w:csb1="00000000"/>
    <w:embedRegular r:id="rId3" w:fontKey="{6D8A89BD-296C-4915-8564-3F49A71E5CDF}"/>
  </w:font>
  <w:font w:name="Segoe UI">
    <w:panose1 w:val="020B0502040204020203"/>
    <w:charset w:val="00"/>
    <w:family w:val="swiss"/>
    <w:pitch w:val="variable"/>
    <w:sig w:usb0="E10022FF" w:usb1="C000E47F" w:usb2="00000029" w:usb3="00000000" w:csb0="000001DF" w:csb1="00000000"/>
    <w:embedRegular r:id="rId4" w:fontKey="{0A60F333-9902-4E92-B87B-93F926FCC870}"/>
  </w:font>
  <w:font w:name="Cambria">
    <w:panose1 w:val="02040503050406030204"/>
    <w:charset w:val="00"/>
    <w:family w:val="roman"/>
    <w:pitch w:val="variable"/>
    <w:sig w:usb0="E00002FF" w:usb1="400004FF" w:usb2="00000000" w:usb3="00000000" w:csb0="0000019F" w:csb1="00000000"/>
    <w:embedRegular r:id="rId5" w:fontKey="{6D35C457-D185-4A3E-AE5C-B03B83C76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D66" w:rsidRPr="00BE7152" w:rsidRDefault="00BE7152" w:rsidP="00BE7152">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A67" w:rsidRDefault="00EB1A67" w:rsidP="009F0C77">
      <w:r>
        <w:separator/>
      </w:r>
    </w:p>
  </w:footnote>
  <w:footnote w:type="continuationSeparator" w:id="0">
    <w:p w:rsidR="00EB1A67" w:rsidRDefault="00EB1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3DG15"/>
    <w:docVar w:name="CoverBillType" w:val="b"/>
    <w:docVar w:name="docpath" w:val="L:\Council\bills\BBM\9373DG15.DOCX"/>
    <w:docVar w:name="dvBillNumber" w:val="4312"/>
    <w:docVar w:name="dvBillNumberPrefix" w:val="H. "/>
    <w:docVar w:name="dvOriginalBody" w:val="House"/>
    <w:docVar w:name="dvSteno" w:val="BBM"/>
    <w:docVar w:name="NameofBody" w:val="h"/>
    <w:docVar w:name="vgroup2" w:val="Council"/>
  </w:docVars>
  <w:rsids>
    <w:rsidRoot w:val="00EB1A67"/>
    <w:rsid w:val="00011869"/>
    <w:rsid w:val="00015CD6"/>
    <w:rsid w:val="000E1785"/>
    <w:rsid w:val="000F40FA"/>
    <w:rsid w:val="0010776B"/>
    <w:rsid w:val="00132FC9"/>
    <w:rsid w:val="00133E66"/>
    <w:rsid w:val="001435A3"/>
    <w:rsid w:val="00146ED3"/>
    <w:rsid w:val="00151044"/>
    <w:rsid w:val="001D08F2"/>
    <w:rsid w:val="001D525B"/>
    <w:rsid w:val="001D7F4F"/>
    <w:rsid w:val="00205238"/>
    <w:rsid w:val="002321B6"/>
    <w:rsid w:val="00250967"/>
    <w:rsid w:val="002543C8"/>
    <w:rsid w:val="0025541D"/>
    <w:rsid w:val="00284AAE"/>
    <w:rsid w:val="002A6EE9"/>
    <w:rsid w:val="002E5912"/>
    <w:rsid w:val="00301B21"/>
    <w:rsid w:val="00325348"/>
    <w:rsid w:val="0032732C"/>
    <w:rsid w:val="00336AD0"/>
    <w:rsid w:val="0037079A"/>
    <w:rsid w:val="003C4DAB"/>
    <w:rsid w:val="003D01E8"/>
    <w:rsid w:val="003E5288"/>
    <w:rsid w:val="003F69A3"/>
    <w:rsid w:val="003F6D79"/>
    <w:rsid w:val="0041760A"/>
    <w:rsid w:val="00417C01"/>
    <w:rsid w:val="00432D6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7FCA"/>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822"/>
    <w:rsid w:val="00BE3C22"/>
    <w:rsid w:val="00BE7152"/>
    <w:rsid w:val="00BF284B"/>
    <w:rsid w:val="00C0345E"/>
    <w:rsid w:val="00C3483A"/>
    <w:rsid w:val="00C74E9D"/>
    <w:rsid w:val="00C82FD3"/>
    <w:rsid w:val="00C92819"/>
    <w:rsid w:val="00CC6B7B"/>
    <w:rsid w:val="00CD2089"/>
    <w:rsid w:val="00D73A67"/>
    <w:rsid w:val="00D970A9"/>
    <w:rsid w:val="00DF3845"/>
    <w:rsid w:val="00E41911"/>
    <w:rsid w:val="00E92EEF"/>
    <w:rsid w:val="00EB1A6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13A81-6097-4A22-862E-C9D01073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E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D7731-8D64-47CB-B5C5-D39E7E06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5</Pages>
  <Words>1659</Words>
  <Characters>8533</Characters>
  <Application>Microsoft Office Word</Application>
  <DocSecurity>0</DocSecurity>
  <Lines>185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4312 Text of Previous Version (Jun. 3, 2015) - South Carolina Legislature Online</dc:title>
  <dc:creator>BRENDA MELTON</dc:creator>
  <cp:lastModifiedBy>N Cumfer</cp:lastModifiedBy>
  <cp:revision>2</cp:revision>
  <cp:lastPrinted>2015-06-01T20:16:00Z</cp:lastPrinted>
  <dcterms:created xsi:type="dcterms:W3CDTF">2015-06-03T14:23:00Z</dcterms:created>
  <dcterms:modified xsi:type="dcterms:W3CDTF">2015-06-03T14:23:00Z</dcterms:modified>
</cp:coreProperties>
</file>