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DFF" w:rsidRDefault="00E06D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6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7B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4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KYLE HARPER AS HE LEAVES HIS SERVICE AS A PAGE IN THE SOUTH CAROLINA HOUSE OF REPRESENTATIVES AND TO CONGRATULATE HIM ON HIS </w:t>
      </w:r>
      <w:r w:rsidR="00764DE9">
        <w:t>UPCOMING</w:t>
      </w:r>
      <w:r>
        <w:t xml:space="preserve"> GRADUATION FROM THE UNIVERSITY OF SOUTH CAROLINA HONORS COLLEGE AND TO WISH HIM GODSPEED IN </w:t>
      </w:r>
      <w:r w:rsidR="00264222">
        <w:t>THE DAYS AHEAD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5A32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C6491">
        <w:t xml:space="preserve">the </w:t>
      </w:r>
      <w:r w:rsidR="00045A32">
        <w:t xml:space="preserve">members of the </w:t>
      </w:r>
      <w:r w:rsidR="009C6491">
        <w:t xml:space="preserve">House of Representatives </w:t>
      </w:r>
      <w:r w:rsidR="00045A32">
        <w:t>are</w:t>
      </w:r>
      <w:r w:rsidR="009C6491">
        <w:t xml:space="preserve"> </w:t>
      </w:r>
      <w:r w:rsidR="00045A32">
        <w:t xml:space="preserve">pleased to learn that </w:t>
      </w:r>
      <w:r w:rsidR="00764DE9">
        <w:t>Kyle Harper of Richland County will</w:t>
      </w:r>
      <w:r w:rsidR="00045A32">
        <w:t xml:space="preserve"> graduate summa cum laude from the University of South Carolina Honors College </w:t>
      </w:r>
      <w:r w:rsidR="00764DE9">
        <w:t>and</w:t>
      </w:r>
      <w:r w:rsidR="00DC08FB">
        <w:t xml:space="preserve"> the Darla Moore School </w:t>
      </w:r>
      <w:r w:rsidR="00045A32">
        <w:t>of Business; and</w:t>
      </w:r>
    </w:p>
    <w:p w:rsidR="00045A32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A32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Kyle is the son of C. Lem Harper, Jr., and Brenda Harper and the grandson of the late C. Lem Harper, Sr., a former member of the South Carolina House of Representatives; and</w:t>
      </w:r>
    </w:p>
    <w:p w:rsidR="00045A32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A32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graduated from one of the four magnet schools at Richland Northeast High School as salutatorian in 2012, where he was captain of the varsity soccer team</w:t>
      </w:r>
      <w:r w:rsidR="00264222">
        <w:t>; and</w:t>
      </w:r>
    </w:p>
    <w:p w:rsidR="00045A32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73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honored by selection to Palmetto Boys State, Kyle Harper</w:t>
      </w:r>
      <w:r w:rsidR="00F363DA">
        <w:t xml:space="preserve"> was recruited by colleges and </w:t>
      </w:r>
      <w:r w:rsidR="00264222">
        <w:t>universities across the country</w:t>
      </w:r>
      <w:r w:rsidR="00F363DA">
        <w:t xml:space="preserve"> </w:t>
      </w:r>
      <w:r>
        <w:t xml:space="preserve">and </w:t>
      </w:r>
      <w:r w:rsidR="00F363DA">
        <w:t xml:space="preserve">chose </w:t>
      </w:r>
      <w:r>
        <w:t xml:space="preserve">to attend the </w:t>
      </w:r>
      <w:r w:rsidR="00F363DA">
        <w:t>U</w:t>
      </w:r>
      <w:r>
        <w:t xml:space="preserve">niversity of </w:t>
      </w:r>
      <w:r w:rsidR="00F363DA">
        <w:t>S</w:t>
      </w:r>
      <w:r>
        <w:t xml:space="preserve">outh </w:t>
      </w:r>
      <w:r w:rsidR="00F363DA">
        <w:t>C</w:t>
      </w:r>
      <w:r>
        <w:t>arolina</w:t>
      </w:r>
      <w:r w:rsidR="00F363DA">
        <w:t xml:space="preserve"> Honors College </w:t>
      </w:r>
      <w:r w:rsidR="00995BD2">
        <w:t xml:space="preserve">and the Darla Moore School </w:t>
      </w:r>
      <w:r w:rsidR="00A36873">
        <w:t>of</w:t>
      </w:r>
      <w:r w:rsidR="00F363DA">
        <w:t xml:space="preserve"> Business as a Carolina Scholar</w:t>
      </w:r>
      <w:r w:rsidR="00B47525">
        <w:t xml:space="preserve">; </w:t>
      </w:r>
      <w:r w:rsidR="00A36873">
        <w:t xml:space="preserve">and </w:t>
      </w:r>
    </w:p>
    <w:p w:rsidR="00A36873" w:rsidRDefault="00A3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DA" w:rsidRDefault="00A3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his entire college career, he </w:t>
      </w:r>
      <w:r w:rsidR="00B47525">
        <w:t>remai</w:t>
      </w:r>
      <w:r>
        <w:t>ned on the President</w:t>
      </w:r>
      <w:r w:rsidR="00995BD2" w:rsidRPr="00995BD2">
        <w:t>’</w:t>
      </w:r>
      <w:r>
        <w:t>s List</w:t>
      </w:r>
      <w:r w:rsidR="00C47C1A">
        <w:t xml:space="preserve">, </w:t>
      </w:r>
      <w:r w:rsidR="00B47525">
        <w:t>complet</w:t>
      </w:r>
      <w:r w:rsidR="00DC08FB">
        <w:t>ing</w:t>
      </w:r>
      <w:r>
        <w:t xml:space="preserve"> </w:t>
      </w:r>
      <w:r w:rsidR="00C47C1A">
        <w:t>his</w:t>
      </w:r>
      <w:r w:rsidR="00B47525">
        <w:t xml:space="preserve"> </w:t>
      </w:r>
      <w:r w:rsidR="00764DE9">
        <w:t xml:space="preserve">course work for a </w:t>
      </w:r>
      <w:r>
        <w:t>bachelor</w:t>
      </w:r>
      <w:r w:rsidR="00995BD2" w:rsidRPr="00995BD2">
        <w:t>’</w:t>
      </w:r>
      <w:r>
        <w:t xml:space="preserve">s </w:t>
      </w:r>
      <w:r w:rsidR="00B47525">
        <w:t xml:space="preserve">degree </w:t>
      </w:r>
      <w:r>
        <w:t>at the</w:t>
      </w:r>
      <w:r w:rsidR="00354A30">
        <w:t xml:space="preserve"> </w:t>
      </w:r>
      <w:r>
        <w:t>University of South Carolina Honors College</w:t>
      </w:r>
      <w:r w:rsidR="00995BD2">
        <w:t xml:space="preserve"> and</w:t>
      </w:r>
      <w:r w:rsidR="00802D29">
        <w:t xml:space="preserve"> the Darla Moore School </w:t>
      </w:r>
      <w:r>
        <w:t>of Business</w:t>
      </w:r>
      <w:r w:rsidR="00354A30">
        <w:t xml:space="preserve"> </w:t>
      </w:r>
      <w:r w:rsidR="00B47525">
        <w:t xml:space="preserve">in just </w:t>
      </w:r>
      <w:r>
        <w:t>three</w:t>
      </w:r>
      <w:r w:rsidR="00B47525">
        <w:t xml:space="preserve"> years</w:t>
      </w:r>
      <w:r w:rsidR="00DC08FB">
        <w:t>.  He was honored by induction into Beta Gamma Sigma, the premier honor society recognizing business excellence</w:t>
      </w:r>
      <w:r>
        <w:t>; and</w:t>
      </w:r>
    </w:p>
    <w:p w:rsidR="00F363DA" w:rsidRDefault="00F36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35" w:rsidRDefault="00A3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the same time</w:t>
      </w:r>
      <w:r w:rsidR="00B47525">
        <w:t xml:space="preserve">, </w:t>
      </w:r>
      <w:r>
        <w:t>Mr. Harper</w:t>
      </w:r>
      <w:r w:rsidR="00B47525">
        <w:t xml:space="preserve"> held several part</w:t>
      </w:r>
      <w:r w:rsidR="00995BD2">
        <w:noBreakHyphen/>
      </w:r>
      <w:r w:rsidR="00B47525">
        <w:t>time jobs</w:t>
      </w:r>
      <w:r w:rsidR="00937F34">
        <w:t xml:space="preserve">.  He served three </w:t>
      </w:r>
      <w:r w:rsidR="00B47525">
        <w:t>years as a page in the S</w:t>
      </w:r>
      <w:r w:rsidR="00937F34">
        <w:t xml:space="preserve">outh Carolina </w:t>
      </w:r>
      <w:r w:rsidR="00B47525">
        <w:t>House</w:t>
      </w:r>
      <w:r w:rsidR="00937F34">
        <w:t xml:space="preserve"> of Representatives, two and a half years with the</w:t>
      </w:r>
      <w:r w:rsidR="00B47525">
        <w:t xml:space="preserve"> </w:t>
      </w:r>
      <w:r w:rsidR="00937F34">
        <w:t>University of South Carolina</w:t>
      </w:r>
      <w:r w:rsidR="00B47525">
        <w:t xml:space="preserve"> Alumni Ass</w:t>
      </w:r>
      <w:r w:rsidR="00937F34">
        <w:t>ociatio</w:t>
      </w:r>
      <w:r w:rsidR="00B47525">
        <w:t>n</w:t>
      </w:r>
      <w:r w:rsidR="00937F34">
        <w:t>, one year as</w:t>
      </w:r>
      <w:r w:rsidR="00B47525">
        <w:t xml:space="preserve"> </w:t>
      </w:r>
      <w:r w:rsidR="00937F34">
        <w:t>a tutor of high school students</w:t>
      </w:r>
      <w:r w:rsidR="00264222">
        <w:t>,</w:t>
      </w:r>
      <w:r w:rsidR="00937F34">
        <w:t xml:space="preserve"> and a half year</w:t>
      </w:r>
      <w:r w:rsidR="00B47525">
        <w:t xml:space="preserve"> writing</w:t>
      </w:r>
      <w:r w:rsidR="00937F34">
        <w:t xml:space="preserve"> a</w:t>
      </w:r>
      <w:r w:rsidR="00B47525">
        <w:t xml:space="preserve"> daily blog for </w:t>
      </w:r>
      <w:r w:rsidR="00937F34">
        <w:t xml:space="preserve">the All In Movement, </w:t>
      </w:r>
      <w:r w:rsidR="00B47525">
        <w:t>a Christian base</w:t>
      </w:r>
      <w:r w:rsidR="00354A30">
        <w:t>d organ</w:t>
      </w:r>
      <w:r w:rsidR="00937F34">
        <w:t>ization in Louisiana; and</w:t>
      </w:r>
    </w:p>
    <w:p w:rsidR="00354A30" w:rsidRDefault="00354A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A30" w:rsidRDefault="00937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deeply committed to his</w:t>
      </w:r>
      <w:r w:rsidR="00354A30">
        <w:t xml:space="preserve"> church</w:t>
      </w:r>
      <w:r w:rsidR="00C47C1A">
        <w:t>, The Harvest, he led</w:t>
      </w:r>
      <w:r w:rsidR="00354A30">
        <w:t xml:space="preserve"> youth group services</w:t>
      </w:r>
      <w:r w:rsidR="00C47C1A">
        <w:t xml:space="preserve"> and att</w:t>
      </w:r>
      <w:r w:rsidR="00354A30">
        <w:t xml:space="preserve">ended </w:t>
      </w:r>
      <w:r w:rsidR="00C47C1A">
        <w:t>the church</w:t>
      </w:r>
      <w:r w:rsidR="00995BD2" w:rsidRPr="00995BD2">
        <w:t>’</w:t>
      </w:r>
      <w:r w:rsidR="00C47C1A">
        <w:t xml:space="preserve">s </w:t>
      </w:r>
      <w:r w:rsidR="00354A30">
        <w:t>Invasion Leadership School during the last three summers</w:t>
      </w:r>
      <w:r w:rsidR="00C47C1A">
        <w:t>; and</w:t>
      </w:r>
    </w:p>
    <w:p w:rsidR="00C47C1A" w:rsidRDefault="00C47C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A30" w:rsidRDefault="00C47C1A" w:rsidP="009C6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4DE9">
        <w:t>Kyle</w:t>
      </w:r>
      <w:r w:rsidR="00995BD2" w:rsidRPr="00995BD2">
        <w:t>’</w:t>
      </w:r>
      <w:r w:rsidR="00764DE9">
        <w:t>s thesis for graduation will cover his ministry with</w:t>
      </w:r>
      <w:r w:rsidR="001019A1">
        <w:t xml:space="preserve"> Adventures in Missions World Race</w:t>
      </w:r>
      <w:r>
        <w:t>, a</w:t>
      </w:r>
      <w:r w:rsidR="009C6491" w:rsidRPr="003F0582">
        <w:rPr>
          <w:color w:val="000000" w:themeColor="text1"/>
          <w:u w:color="000000" w:themeColor="text1"/>
        </w:rPr>
        <w:t xml:space="preserve"> unique mission trip </w:t>
      </w:r>
      <w:r>
        <w:rPr>
          <w:color w:val="000000" w:themeColor="text1"/>
          <w:u w:color="000000" w:themeColor="text1"/>
        </w:rPr>
        <w:t>and</w:t>
      </w:r>
      <w:r w:rsidR="009C6491" w:rsidRPr="003F0582">
        <w:rPr>
          <w:color w:val="000000" w:themeColor="text1"/>
          <w:u w:color="000000" w:themeColor="text1"/>
        </w:rPr>
        <w:t xml:space="preserve"> challenging adventure for young adults to abandon worldly possessions and a traditional lifestyle </w:t>
      </w:r>
      <w:r>
        <w:rPr>
          <w:color w:val="000000" w:themeColor="text1"/>
          <w:u w:color="000000" w:themeColor="text1"/>
        </w:rPr>
        <w:t xml:space="preserve">for the sake of </w:t>
      </w:r>
      <w:r w:rsidR="009C6491" w:rsidRPr="003F0582">
        <w:rPr>
          <w:color w:val="000000" w:themeColor="text1"/>
          <w:u w:color="000000" w:themeColor="text1"/>
        </w:rPr>
        <w:t>the Kingdom of God</w:t>
      </w:r>
      <w:r>
        <w:rPr>
          <w:color w:val="000000" w:themeColor="text1"/>
          <w:u w:color="000000" w:themeColor="text1"/>
        </w:rPr>
        <w:t>.  He will</w:t>
      </w:r>
      <w:r w:rsidR="009C6491">
        <w:rPr>
          <w:color w:val="000000" w:themeColor="text1"/>
          <w:u w:color="000000" w:themeColor="text1"/>
        </w:rPr>
        <w:t xml:space="preserve"> </w:t>
      </w:r>
      <w:r>
        <w:t xml:space="preserve">join </w:t>
      </w:r>
      <w:r w:rsidRPr="003F0582">
        <w:rPr>
          <w:color w:val="000000" w:themeColor="text1"/>
          <w:u w:color="000000" w:themeColor="text1"/>
        </w:rPr>
        <w:t>Team Kindred</w:t>
      </w:r>
      <w:r w:rsidR="00354A30">
        <w:t xml:space="preserve"> in July 2015 </w:t>
      </w:r>
      <w:r>
        <w:rPr>
          <w:color w:val="000000" w:themeColor="text1"/>
          <w:u w:color="000000" w:themeColor="text1"/>
        </w:rPr>
        <w:t xml:space="preserve">to travel to </w:t>
      </w:r>
      <w:r>
        <w:t xml:space="preserve">eleven countries </w:t>
      </w:r>
      <w:r>
        <w:rPr>
          <w:color w:val="000000" w:themeColor="text1"/>
          <w:u w:color="000000" w:themeColor="text1"/>
        </w:rPr>
        <w:t>for</w:t>
      </w:r>
      <w:r w:rsidR="00354A30">
        <w:t xml:space="preserve"> eleven month</w:t>
      </w:r>
      <w:r>
        <w:t xml:space="preserve">s </w:t>
      </w:r>
      <w:r w:rsidR="00354A30">
        <w:t>to help</w:t>
      </w:r>
      <w:r>
        <w:t>,</w:t>
      </w:r>
      <w:r w:rsidR="00354A30">
        <w:t xml:space="preserve"> </w:t>
      </w:r>
      <w:r w:rsidR="009C6491">
        <w:t>as Christ said</w:t>
      </w:r>
      <w:r>
        <w:t>,</w:t>
      </w:r>
      <w:r w:rsidR="009C6491">
        <w:t xml:space="preserve"> </w:t>
      </w:r>
      <w:r w:rsidR="009C6491" w:rsidRPr="003F0582">
        <w:rPr>
          <w:color w:val="000000" w:themeColor="text1"/>
          <w:u w:color="000000" w:themeColor="text1"/>
        </w:rPr>
        <w:t>“the least of these</w:t>
      </w:r>
      <w:r>
        <w:rPr>
          <w:color w:val="000000" w:themeColor="text1"/>
          <w:u w:color="000000" w:themeColor="text1"/>
        </w:rPr>
        <w:t>,</w:t>
      </w:r>
      <w:r w:rsidR="009C6491" w:rsidRPr="003F0582">
        <w:rPr>
          <w:color w:val="000000" w:themeColor="text1"/>
          <w:u w:color="000000" w:themeColor="text1"/>
        </w:rPr>
        <w:t xml:space="preserve">” while </w:t>
      </w:r>
      <w:r w:rsidR="009C6491">
        <w:rPr>
          <w:color w:val="000000" w:themeColor="text1"/>
          <w:u w:color="000000" w:themeColor="text1"/>
        </w:rPr>
        <w:t xml:space="preserve">living </w:t>
      </w:r>
      <w:r>
        <w:rPr>
          <w:color w:val="000000" w:themeColor="text1"/>
          <w:u w:color="000000" w:themeColor="text1"/>
        </w:rPr>
        <w:t>among indigenous people; and</w:t>
      </w:r>
    </w:p>
    <w:p w:rsidR="00045A32" w:rsidRDefault="00045A32" w:rsidP="009C6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A32" w:rsidRDefault="00C47C1A" w:rsidP="009C6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House of Representatives deeply appreciates the service that Kyle Harper </w:t>
      </w:r>
      <w:r w:rsidR="00264222">
        <w:t>has rendered to this chamber as a page for the past three years, and the members celebrate his successful completion of an outstanding academic career and wish him continued success and happiness in all his future endeavors</w:t>
      </w:r>
      <w:r w:rsidR="00045A32">
        <w:t>.  Now, therefore,</w:t>
      </w:r>
    </w:p>
    <w:p w:rsidR="004E39D9" w:rsidRDefault="004E39D9" w:rsidP="009C6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7B35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7B35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35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C6491">
        <w:t xml:space="preserve"> the members of the South Carolina House of Representatives, by this resolution, recognize and honor Kyle Harper as he leaves his service as a page in the South Carolina </w:t>
      </w:r>
      <w:r w:rsidR="00264222">
        <w:t>H</w:t>
      </w:r>
      <w:r w:rsidR="009C6491">
        <w:t xml:space="preserve">ouse of Representatives and congratulate him on his </w:t>
      </w:r>
      <w:r w:rsidR="00764DE9">
        <w:t>upcoming</w:t>
      </w:r>
      <w:r w:rsidR="009C6491">
        <w:t xml:space="preserve"> graduation from the University of South Carolina Honors College and wish him Godspeed in </w:t>
      </w:r>
      <w:r w:rsidR="00264222">
        <w:t>the days ahead</w:t>
      </w:r>
      <w:r w:rsidR="009C6491">
        <w:t>.</w:t>
      </w:r>
    </w:p>
    <w:p w:rsidR="00707B35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35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</w:t>
      </w:r>
      <w:r w:rsidR="009C6491">
        <w:t>opy of this resolution be present</w:t>
      </w:r>
      <w:r>
        <w:t>ed to</w:t>
      </w:r>
      <w:r w:rsidR="009C6491">
        <w:t xml:space="preserve"> Kyle Harper.</w:t>
      </w:r>
    </w:p>
    <w:p w:rsidR="003D3C7E" w:rsidRDefault="00995B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6DFF" w:rsidRDefault="00E06DFF" w:rsidP="00E06DFF">
      <w:pPr>
        <w:suppressAutoHyphens/>
      </w:pPr>
    </w:p>
    <w:sectPr w:rsidR="00E06DFF" w:rsidSect="00E06D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C66" w:rsidRDefault="004F7C66" w:rsidP="009F0C77">
      <w:r>
        <w:separator/>
      </w:r>
    </w:p>
  </w:endnote>
  <w:endnote w:type="continuationSeparator" w:id="0">
    <w:p w:rsidR="004F7C66" w:rsidRDefault="004F7C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D31E77-818C-4100-9256-2DE3DF25C1CB}"/>
    <w:embedBold r:id="rId2" w:fontKey="{59EDEEC2-36D7-429A-8821-0A3192B4F0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035565-262B-4207-B4EE-16C7185949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2875D2-7868-45A5-8BB5-184B32E9A9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0ABD82-EFF7-4686-A823-AF039AF202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C7E" w:rsidRPr="00E06DFF" w:rsidRDefault="00E06DFF" w:rsidP="00E06D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C66" w:rsidRDefault="004F7C66" w:rsidP="009F0C77">
      <w:r>
        <w:separator/>
      </w:r>
    </w:p>
  </w:footnote>
  <w:footnote w:type="continuationSeparator" w:id="0">
    <w:p w:rsidR="004F7C66" w:rsidRDefault="004F7C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3CZ15"/>
    <w:docVar w:name="CoverBillType" w:val="r"/>
    <w:docVar w:name="docpath" w:val="L:\Council\bills\GM\24483CZ15.DOCX"/>
    <w:docVar w:name="dvBillNumber" w:val="43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7B35"/>
    <w:rsid w:val="00011869"/>
    <w:rsid w:val="00015CD6"/>
    <w:rsid w:val="00045A32"/>
    <w:rsid w:val="000E1785"/>
    <w:rsid w:val="000F40FA"/>
    <w:rsid w:val="001019A1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4222"/>
    <w:rsid w:val="00284AAE"/>
    <w:rsid w:val="002E5912"/>
    <w:rsid w:val="00301B21"/>
    <w:rsid w:val="00325348"/>
    <w:rsid w:val="0032732C"/>
    <w:rsid w:val="00336AD0"/>
    <w:rsid w:val="00354A30"/>
    <w:rsid w:val="0037079A"/>
    <w:rsid w:val="003C4DAB"/>
    <w:rsid w:val="003D01E8"/>
    <w:rsid w:val="003D3C7E"/>
    <w:rsid w:val="003E5288"/>
    <w:rsid w:val="003F6D79"/>
    <w:rsid w:val="0041760A"/>
    <w:rsid w:val="00417C01"/>
    <w:rsid w:val="004403BD"/>
    <w:rsid w:val="00461441"/>
    <w:rsid w:val="004809EE"/>
    <w:rsid w:val="004E39D9"/>
    <w:rsid w:val="004E7D54"/>
    <w:rsid w:val="004F7C6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7B35"/>
    <w:rsid w:val="00734F00"/>
    <w:rsid w:val="00764DE9"/>
    <w:rsid w:val="007A70AE"/>
    <w:rsid w:val="00802D29"/>
    <w:rsid w:val="008362E8"/>
    <w:rsid w:val="008A1768"/>
    <w:rsid w:val="008F0F33"/>
    <w:rsid w:val="008F4429"/>
    <w:rsid w:val="00937F34"/>
    <w:rsid w:val="0094021A"/>
    <w:rsid w:val="00965D2B"/>
    <w:rsid w:val="00995BD2"/>
    <w:rsid w:val="009B44AF"/>
    <w:rsid w:val="009C6491"/>
    <w:rsid w:val="009C6A0B"/>
    <w:rsid w:val="009F0C77"/>
    <w:rsid w:val="009F4DD1"/>
    <w:rsid w:val="00A13B3D"/>
    <w:rsid w:val="00A36873"/>
    <w:rsid w:val="00A41684"/>
    <w:rsid w:val="00A64E80"/>
    <w:rsid w:val="00A72BCD"/>
    <w:rsid w:val="00A741D9"/>
    <w:rsid w:val="00A833AB"/>
    <w:rsid w:val="00A9741D"/>
    <w:rsid w:val="00AD4B17"/>
    <w:rsid w:val="00AF195F"/>
    <w:rsid w:val="00B412D4"/>
    <w:rsid w:val="00B47525"/>
    <w:rsid w:val="00BE3C22"/>
    <w:rsid w:val="00C0345E"/>
    <w:rsid w:val="00C3483A"/>
    <w:rsid w:val="00C47C1A"/>
    <w:rsid w:val="00C74E9D"/>
    <w:rsid w:val="00C82FD3"/>
    <w:rsid w:val="00C92819"/>
    <w:rsid w:val="00CC6B7B"/>
    <w:rsid w:val="00CD2089"/>
    <w:rsid w:val="00D73A67"/>
    <w:rsid w:val="00D970A9"/>
    <w:rsid w:val="00DC08FB"/>
    <w:rsid w:val="00DF3845"/>
    <w:rsid w:val="00E06DFF"/>
    <w:rsid w:val="00E41911"/>
    <w:rsid w:val="00E92EEF"/>
    <w:rsid w:val="00EF2368"/>
    <w:rsid w:val="00F24442"/>
    <w:rsid w:val="00F363DA"/>
    <w:rsid w:val="00F50AE3"/>
    <w:rsid w:val="00F6002B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57FB6F-216C-49F7-BFBA-AE7A493AB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8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8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1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D54C-C044-435B-A3FB-AA927F721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13099544.dotm</Template>
  <TotalTime>0</TotalTime>
  <Pages>2</Pages>
  <Words>548</Words>
  <Characters>2760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4344 Text of Previous Version (Jun. 16, 2015) - South Carolina Legislature Online</dc:title>
  <dc:creator>Gail Pinckney Moore</dc:creator>
  <cp:lastModifiedBy>N Cumfer</cp:lastModifiedBy>
  <cp:revision>2</cp:revision>
  <cp:lastPrinted>2015-06-04T18:45:00Z</cp:lastPrinted>
  <dcterms:created xsi:type="dcterms:W3CDTF">2015-06-16T21:51:00Z</dcterms:created>
  <dcterms:modified xsi:type="dcterms:W3CDTF">2015-06-16T21:51:00Z</dcterms:modified>
</cp:coreProperties>
</file>