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4828" w:rsidRDefault="0045482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POLLED OUT OF COMMITTEE</w:t>
      </w:r>
    </w:p>
    <w:p w:rsidR="00454828" w:rsidRDefault="0045482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MAJORITY FAVORABLE</w:t>
      </w:r>
    </w:p>
    <w:p w:rsidR="00454828" w:rsidRDefault="0045482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January 19, 2016</w:t>
      </w:r>
    </w:p>
    <w:p w:rsidR="00454828" w:rsidRDefault="0045482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4828" w:rsidRPr="00454828" w:rsidRDefault="00454828" w:rsidP="00454828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4350</w:t>
      </w:r>
    </w:p>
    <w:p w:rsidR="00454828" w:rsidRDefault="0045482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4828" w:rsidRDefault="00454828" w:rsidP="004548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411600">
        <w:t>Rep. Anderson</w:t>
      </w:r>
    </w:p>
    <w:p w:rsidR="00454828" w:rsidRDefault="0045482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4828" w:rsidRDefault="00454828" w:rsidP="00AC4C5C">
      <w:pPr>
        <w:tabs>
          <w:tab w:val="right" w:pos="5933"/>
        </w:tabs>
        <w:suppressAutoHyphens/>
      </w:pPr>
      <w:r>
        <w:t>S. Printed 1/19/16--S.</w:t>
      </w:r>
      <w:r w:rsidR="00AC4C5C">
        <w:tab/>
        <w:t>[SEC 1/20/16 1:29 PM]</w:t>
      </w:r>
    </w:p>
    <w:p w:rsidR="00454828" w:rsidRDefault="0045482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June 17, 2015.</w:t>
      </w:r>
    </w:p>
    <w:p w:rsidR="00454828" w:rsidRPr="00454828" w:rsidRDefault="00454828" w:rsidP="004548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454828" w:rsidRDefault="0045482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4828" w:rsidRPr="00454828" w:rsidRDefault="00454828" w:rsidP="004548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INVITATIONS</w:t>
      </w:r>
    </w:p>
    <w:p w:rsidR="00454828" w:rsidRDefault="0045482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Concurrent Resolution (H. 4350) to authorize the Annual Youth Legislative Conference to use the Senate and House Chambers, at a date and time to be determined by the President Pro Tempore, etc., respectfully</w:t>
      </w:r>
    </w:p>
    <w:p w:rsidR="00454828" w:rsidRPr="00454828" w:rsidRDefault="00454828" w:rsidP="004548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454828" w:rsidRDefault="0045482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Has polled the Concurrent Resolution out majority favorable.</w:t>
      </w:r>
    </w:p>
    <w:p w:rsidR="00454828" w:rsidRDefault="0045482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4828" w:rsidRDefault="0045482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454828" w:rsidSect="00454828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B936BE" w:rsidRDefault="00B936B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936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D2347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048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AUTHORIZE THE ANNUAL YOUTH LEGISLATIVE CONFERENCE TO USE THE SENATE AND HOUSE</w:t>
      </w:r>
      <w:r w:rsidRPr="00A15077">
        <w:rPr>
          <w:szCs w:val="22"/>
        </w:rPr>
        <w:t xml:space="preserve"> CHAMBER</w:t>
      </w:r>
      <w:r>
        <w:rPr>
          <w:szCs w:val="22"/>
        </w:rPr>
        <w:t>S,</w:t>
      </w:r>
      <w:r w:rsidRPr="00A15077">
        <w:rPr>
          <w:szCs w:val="22"/>
        </w:rPr>
        <w:t xml:space="preserve"> </w:t>
      </w:r>
      <w:r w:rsidRPr="00A15077">
        <w:rPr>
          <w:color w:val="000000"/>
          <w:szCs w:val="22"/>
        </w:rPr>
        <w:t>AT A DATE AND TIME TO BE DETERMINED BY</w:t>
      </w:r>
      <w:r>
        <w:rPr>
          <w:color w:val="000000"/>
          <w:szCs w:val="22"/>
        </w:rPr>
        <w:t xml:space="preserve"> THE </w:t>
      </w:r>
      <w:r w:rsidR="00855AC1">
        <w:rPr>
          <w:color w:val="000000"/>
          <w:szCs w:val="22"/>
        </w:rPr>
        <w:t>PRESIDENT</w:t>
      </w:r>
      <w:r>
        <w:rPr>
          <w:color w:val="000000"/>
          <w:szCs w:val="22"/>
        </w:rPr>
        <w:t xml:space="preserve"> PRO TEMPORE AND</w:t>
      </w:r>
      <w:r w:rsidRPr="00A15077">
        <w:rPr>
          <w:color w:val="000000"/>
          <w:szCs w:val="22"/>
        </w:rPr>
        <w:t xml:space="preserve"> THE SPEAKER, FOR THE PURPOSE OF </w:t>
      </w:r>
      <w:r w:rsidRPr="00A15077">
        <w:rPr>
          <w:szCs w:val="22"/>
        </w:rPr>
        <w:t>I</w:t>
      </w:r>
      <w:r>
        <w:t>TS ANNUAL MOCK SESSION</w:t>
      </w:r>
      <w:r w:rsidR="00855AC1">
        <w:t xml:space="preserve"> AND TO CONGRATULATE THE CONFERENCE FOR CONTINUING TO PROVIDE THIS MOST WORTHWHILE OPPORTUNITY TO THE YOUNG PEOPLE PARTICIPATING</w:t>
      </w:r>
      <w:r>
        <w:t>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D2347" w:rsidRDefault="000D234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0D2347" w:rsidRDefault="000D234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4887" w:rsidRDefault="00504887" w:rsidP="005048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Annual Youth Legislative Conference is authorized to use the Senate and House Chambe</w:t>
      </w:r>
      <w:r w:rsidRPr="00A15077">
        <w:rPr>
          <w:szCs w:val="22"/>
        </w:rPr>
        <w:t>r</w:t>
      </w:r>
      <w:r>
        <w:rPr>
          <w:szCs w:val="22"/>
        </w:rPr>
        <w:t>s,</w:t>
      </w:r>
      <w:r w:rsidRPr="00A15077">
        <w:rPr>
          <w:szCs w:val="22"/>
        </w:rPr>
        <w:t xml:space="preserve"> </w:t>
      </w:r>
      <w:r w:rsidRPr="00A15077">
        <w:rPr>
          <w:color w:val="000000"/>
          <w:szCs w:val="22"/>
        </w:rPr>
        <w:t>at a date and time to be determined by</w:t>
      </w:r>
      <w:r>
        <w:rPr>
          <w:color w:val="000000"/>
          <w:szCs w:val="22"/>
        </w:rPr>
        <w:t xml:space="preserve"> the President Pro Tempore and </w:t>
      </w:r>
      <w:r w:rsidRPr="00A15077">
        <w:rPr>
          <w:color w:val="000000"/>
          <w:szCs w:val="22"/>
        </w:rPr>
        <w:t xml:space="preserve">the Speaker, for the purpose of </w:t>
      </w:r>
      <w:r w:rsidRPr="00A15077">
        <w:rPr>
          <w:szCs w:val="22"/>
        </w:rPr>
        <w:t>its a</w:t>
      </w:r>
      <w:r>
        <w:t>nnual mock session</w:t>
      </w:r>
      <w:r w:rsidR="00855AC1">
        <w:t xml:space="preserve"> and to congratulate the </w:t>
      </w:r>
      <w:r w:rsidR="00AC4C5C">
        <w:t>c</w:t>
      </w:r>
      <w:r w:rsidR="00855AC1">
        <w:t>onference for continuing to provide this most worthwhile opportunity to the young people participating</w:t>
      </w:r>
      <w:r>
        <w:t>.  If the Senate or House of Representatives is in statewide session, the Chamber</w:t>
      </w:r>
      <w:r w:rsidR="00982D50">
        <w:t>s</w:t>
      </w:r>
      <w:r>
        <w:t xml:space="preserve"> of the </w:t>
      </w:r>
      <w:r w:rsidR="00982D50">
        <w:t xml:space="preserve">Senate and the </w:t>
      </w:r>
      <w:r>
        <w:t>House</w:t>
      </w:r>
      <w:r w:rsidR="00982D50">
        <w:t xml:space="preserve"> </w:t>
      </w:r>
      <w:r>
        <w:t>may not be used.</w:t>
      </w:r>
    </w:p>
    <w:p w:rsidR="00504887" w:rsidRDefault="00504887" w:rsidP="005048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4887" w:rsidRDefault="00504887" w:rsidP="005048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the State House Security Forces provide such assistance and access as necessary for this meeting in accordance with previous procedures.</w:t>
      </w:r>
    </w:p>
    <w:p w:rsidR="00504887" w:rsidRDefault="00504887" w:rsidP="005048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2347" w:rsidRDefault="00504887" w:rsidP="005048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no charges may be made for the use of the </w:t>
      </w:r>
      <w:r w:rsidR="00784AEB">
        <w:t xml:space="preserve">Senate and </w:t>
      </w:r>
      <w:r>
        <w:t>House Chamber</w:t>
      </w:r>
      <w:r w:rsidR="00784AEB">
        <w:t>s</w:t>
      </w:r>
      <w:r>
        <w:t xml:space="preserve"> by the Youth Legislative Conference on this date.</w:t>
      </w:r>
    </w:p>
    <w:p w:rsidR="00F244C6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9C62D8" w:rsidRDefault="009C62D8" w:rsidP="009C62D8">
      <w:pPr>
        <w:suppressAutoHyphens/>
      </w:pPr>
    </w:p>
    <w:sectPr w:rsidR="009C62D8" w:rsidSect="00454828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2D50" w:rsidRDefault="00982D50" w:rsidP="009F0C77">
      <w:r>
        <w:separator/>
      </w:r>
    </w:p>
  </w:endnote>
  <w:endnote w:type="continuationSeparator" w:id="0">
    <w:p w:rsidR="00982D50" w:rsidRDefault="00982D5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047513E-C5B6-4876-8D45-9A3A555F6BE7}"/>
    <w:embedBold r:id="rId2" w:fontKey="{1C2A6696-78A7-4523-B76B-4E4BFBBC31D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EA74E1D-C81F-4FAD-8B6B-314235E25C5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431D22C-58DB-48FF-B42F-6855AC98D41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4FA76B0-5E44-430C-8FDE-70F6CEB233E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44C6" w:rsidRPr="00B936BE" w:rsidRDefault="00B936BE" w:rsidP="00B936B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[4350</w:t>
    </w:r>
    <w:r w:rsidR="00454828">
      <w:t>-</w:t>
    </w:r>
    <w:r w:rsidR="00454828">
      <w:fldChar w:fldCharType="begin"/>
    </w:r>
    <w:r w:rsidR="00454828">
      <w:instrText xml:space="preserve"> PAGE  \* MERGEFORMAT </w:instrText>
    </w:r>
    <w:r w:rsidR="00454828">
      <w:fldChar w:fldCharType="separate"/>
    </w:r>
    <w:r w:rsidR="00AC4C5C">
      <w:rPr>
        <w:noProof/>
      </w:rPr>
      <w:t>1</w:t>
    </w:r>
    <w:r w:rsidR="00454828">
      <w:fldChar w:fldCharType="end"/>
    </w:r>
    <w:r w:rsidR="00454828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4828" w:rsidRPr="00B936BE" w:rsidRDefault="00454828" w:rsidP="00B936B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[4350]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C62D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2D50" w:rsidRDefault="00982D50" w:rsidP="009F0C77">
      <w:r>
        <w:separator/>
      </w:r>
    </w:p>
  </w:footnote>
  <w:footnote w:type="continuationSeparator" w:id="0">
    <w:p w:rsidR="00982D50" w:rsidRDefault="00982D5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149AHB15"/>
    <w:docVar w:name="CoverBillType" w:val="c"/>
    <w:docVar w:name="docpath" w:val="L:\Council\bills\MS\7149AHB15.DOCX"/>
    <w:docVar w:name="dvBillNumber" w:val="4350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0D2347"/>
    <w:rsid w:val="00011869"/>
    <w:rsid w:val="00015CD6"/>
    <w:rsid w:val="000D2347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0044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4828"/>
    <w:rsid w:val="00461441"/>
    <w:rsid w:val="004809EE"/>
    <w:rsid w:val="004E7D54"/>
    <w:rsid w:val="00504887"/>
    <w:rsid w:val="005273C6"/>
    <w:rsid w:val="00530A69"/>
    <w:rsid w:val="00545593"/>
    <w:rsid w:val="00577C6C"/>
    <w:rsid w:val="005C2FE2"/>
    <w:rsid w:val="005D3E23"/>
    <w:rsid w:val="005E2BC9"/>
    <w:rsid w:val="00605102"/>
    <w:rsid w:val="006215AA"/>
    <w:rsid w:val="006913C9"/>
    <w:rsid w:val="0069470D"/>
    <w:rsid w:val="00734F00"/>
    <w:rsid w:val="00784AEB"/>
    <w:rsid w:val="007A70AE"/>
    <w:rsid w:val="008362E8"/>
    <w:rsid w:val="00855AC1"/>
    <w:rsid w:val="008A1768"/>
    <w:rsid w:val="008F0F33"/>
    <w:rsid w:val="008F4429"/>
    <w:rsid w:val="0094021A"/>
    <w:rsid w:val="00982D50"/>
    <w:rsid w:val="009B44AF"/>
    <w:rsid w:val="009C62D8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4C5C"/>
    <w:rsid w:val="00AD4B17"/>
    <w:rsid w:val="00B412D4"/>
    <w:rsid w:val="00B936BE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244C6"/>
    <w:rsid w:val="00F50AE3"/>
    <w:rsid w:val="00F656BA"/>
    <w:rsid w:val="00F67CF1"/>
    <w:rsid w:val="00F840F0"/>
    <w:rsid w:val="00F92A4D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1E386E6-5757-43A6-9B8E-85F2B37E6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55AC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5AC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8FB73C-382E-4816-B30A-FECB800DDF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F5F993A4.dotm</Template>
  <TotalTime>0</TotalTime>
  <Pages>2</Pages>
  <Words>285</Words>
  <Characters>1460</Characters>
  <Application>Microsoft Office Word</Application>
  <DocSecurity>0</DocSecurity>
  <Lines>60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4350 Text of Previous Version (Jan. 20, 2016) - South Carolina Legislature Online</dc:title>
  <dc:creator>MarthaSanders</dc:creator>
  <cp:lastModifiedBy>Angela Hopkins</cp:lastModifiedBy>
  <cp:revision>2</cp:revision>
  <cp:lastPrinted>2015-06-10T18:30:00Z</cp:lastPrinted>
  <dcterms:created xsi:type="dcterms:W3CDTF">2016-01-20T18:29:00Z</dcterms:created>
  <dcterms:modified xsi:type="dcterms:W3CDTF">2016-01-20T18:29:00Z</dcterms:modified>
</cp:coreProperties>
</file>