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66DD2" w:rsidRP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14, 2016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Pr="00D66DD2" w:rsidRDefault="00D66DD2" w:rsidP="00D66DD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4391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Burns, Yow, Chumley, Felder, Loftis and Bradley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4/14/16--H.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4391) </w:t>
      </w:r>
      <w:r w:rsidRPr="00D66DD2">
        <w:rPr>
          <w:color w:val="000000" w:themeColor="text1"/>
          <w:u w:color="000000" w:themeColor="text1"/>
        </w:rPr>
        <w:t>to amend Section 44</w:t>
      </w:r>
      <w:r w:rsidRPr="00D66DD2">
        <w:rPr>
          <w:color w:val="000000" w:themeColor="text1"/>
          <w:u w:color="000000" w:themeColor="text1"/>
        </w:rPr>
        <w:noBreakHyphen/>
        <w:t>43</w:t>
      </w:r>
      <w:r w:rsidRPr="00D66DD2">
        <w:rPr>
          <w:color w:val="000000" w:themeColor="text1"/>
          <w:u w:color="000000" w:themeColor="text1"/>
        </w:rPr>
        <w:noBreakHyphen/>
        <w:t>305, as amended, Code of Laws of South Carolina, 1976, relating to terms defined in the revised Uniform Anatomical Gift Act</w:t>
      </w:r>
      <w:r>
        <w:t>, etc., respectfully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66DD2">
        <w:rPr>
          <w:b/>
          <w:szCs w:val="22"/>
        </w:rPr>
        <w:t>Fiscal Impact Summary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D66DD2">
        <w:rPr>
          <w:rFonts w:eastAsiaTheme="minorHAnsi" w:cstheme="minorBidi"/>
          <w:szCs w:val="22"/>
        </w:rPr>
        <w:tab/>
        <w:t xml:space="preserve">This bill would have no expenditure impact on the general </w:t>
      </w:r>
      <w:r>
        <w:rPr>
          <w:rFonts w:eastAsiaTheme="minorHAnsi" w:cstheme="minorBidi"/>
          <w:szCs w:val="22"/>
        </w:rPr>
        <w:t>f</w:t>
      </w:r>
      <w:r w:rsidRPr="00D66DD2">
        <w:rPr>
          <w:rFonts w:eastAsiaTheme="minorHAnsi" w:cstheme="minorBidi"/>
          <w:szCs w:val="22"/>
        </w:rPr>
        <w:t xml:space="preserve">und, federal funds, or other funds. 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D66DD2">
        <w:rPr>
          <w:b/>
          <w:szCs w:val="22"/>
        </w:rPr>
        <w:t>Explanation of Fiscal Impact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66DD2">
        <w:rPr>
          <w:b/>
          <w:szCs w:val="22"/>
        </w:rPr>
        <w:t>State Expenditure</w:t>
      </w:r>
    </w:p>
    <w:p w:rsidR="00D66DD2" w:rsidRPr="00D66DD2" w:rsidRDefault="00D66DD2" w:rsidP="00D66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D66DD2">
        <w:rPr>
          <w:rFonts w:eastAsiaTheme="minorHAnsi" w:cstheme="minorBidi"/>
          <w:szCs w:val="22"/>
        </w:rPr>
        <w:tab/>
        <w:t>This bill amends Section 44-43-350(F) relating to authorized recipients of donated organs. The bill allows a gift of brain tissue to be used only for research or education.</w:t>
      </w:r>
    </w:p>
    <w:p w:rsidR="00D66DD2" w:rsidRPr="00D66DD2" w:rsidRDefault="00D66DD2" w:rsidP="00D66DD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D66DD2">
        <w:rPr>
          <w:rFonts w:eastAsiaTheme="minorHAnsi" w:cstheme="minorBidi"/>
          <w:szCs w:val="22"/>
        </w:rPr>
        <w:lastRenderedPageBreak/>
        <w:tab/>
        <w:t>Department of Health and Environmental Control reports that this bill would have no expenditure impact on the general fund, federal funds, or other funds.</w:t>
      </w:r>
    </w:p>
    <w:p w:rsidR="00D66DD2" w:rsidRDefault="00D66DD2" w:rsidP="00D66DD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D66DD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D66DD2" w:rsidRPr="00D66DD2" w:rsidRDefault="00D66DD2" w:rsidP="00D66DD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D2" w:rsidRDefault="00D66DD2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6DD2" w:rsidSect="00D66D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3D7B" w:rsidRDefault="00233D7B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B83" w:rsidRDefault="00594B83" w:rsidP="0059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34ADF">
        <w:rPr>
          <w:color w:val="000000" w:themeColor="text1"/>
          <w:u w:color="000000" w:themeColor="text1"/>
        </w:rPr>
        <w:t>TO AMEND SECTION 44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 xml:space="preserve">305, </w:t>
      </w:r>
      <w:r w:rsidR="00973CA4">
        <w:rPr>
          <w:color w:val="000000" w:themeColor="text1"/>
          <w:u w:color="000000" w:themeColor="text1"/>
        </w:rPr>
        <w:t xml:space="preserve">AS AMENDED, </w:t>
      </w:r>
      <w:r w:rsidRPr="00234ADF">
        <w:rPr>
          <w:color w:val="000000" w:themeColor="text1"/>
          <w:u w:color="000000" w:themeColor="text1"/>
        </w:rPr>
        <w:t xml:space="preserve">CODE OF LAWS OF SOUTH CAROLINA, 1976, RELATING TO TERMS DEFINED IN THE REVISED UNIFORM ANATOMICAL GIFT ACT, SO AS TO CHANGE THE DEFINITION OF </w:t>
      </w:r>
      <w:r w:rsidR="00353BAC">
        <w:rPr>
          <w:color w:val="000000" w:themeColor="text1"/>
          <w:u w:color="000000" w:themeColor="text1"/>
        </w:rPr>
        <w:t>“</w:t>
      </w:r>
      <w:r w:rsidRPr="00234ADF">
        <w:rPr>
          <w:color w:val="000000" w:themeColor="text1"/>
          <w:u w:color="000000" w:themeColor="text1"/>
        </w:rPr>
        <w:t>TISSUE</w:t>
      </w:r>
      <w:r w:rsidR="00353BAC">
        <w:rPr>
          <w:color w:val="000000" w:themeColor="text1"/>
          <w:u w:color="000000" w:themeColor="text1"/>
        </w:rPr>
        <w:t>”</w:t>
      </w:r>
      <w:r w:rsidRPr="00234ADF">
        <w:rPr>
          <w:color w:val="000000" w:themeColor="text1"/>
          <w:u w:color="000000" w:themeColor="text1"/>
        </w:rPr>
        <w:t xml:space="preserve"> TO INCLUDE BRAIN TISSUE IN CERTAIN CIRCUMSTANCES; AND TO AMEND SECTION 44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 xml:space="preserve">350, AS AMENDED, RELATING TO AUTHORIZED RECIPIENTS OF ANATOMICAL GIFTS, SO AS TO CLARIFY THAT </w:t>
      </w:r>
      <w:r w:rsidR="00353BAC">
        <w:rPr>
          <w:color w:val="000000" w:themeColor="text1"/>
          <w:u w:color="000000" w:themeColor="text1"/>
        </w:rPr>
        <w:t xml:space="preserve">GIFTS OF </w:t>
      </w:r>
      <w:r w:rsidRPr="00234ADF">
        <w:rPr>
          <w:color w:val="000000" w:themeColor="text1"/>
          <w:u w:color="000000" w:themeColor="text1"/>
        </w:rPr>
        <w:t>BRAIN TISSUE MAY BE USED ONLY FOR RESEARCH OR EDUCATION</w:t>
      </w:r>
      <w:r>
        <w:rPr>
          <w:color w:val="000000" w:themeColor="text1"/>
          <w:u w:color="000000" w:themeColor="text1"/>
        </w:rPr>
        <w:t>.</w:t>
      </w:r>
      <w:bookmarkEnd w:id="1"/>
    </w:p>
    <w:p w:rsidR="00594B83" w:rsidRPr="00234ADF" w:rsidRDefault="00594B83" w:rsidP="0059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47B8">
        <w:t>Section 44</w:t>
      </w:r>
      <w:r w:rsidR="00594B83">
        <w:noBreakHyphen/>
      </w:r>
      <w:r w:rsidR="00DC47B8">
        <w:t>43</w:t>
      </w:r>
      <w:r w:rsidR="00594B83">
        <w:noBreakHyphen/>
      </w:r>
      <w:r w:rsidR="00DC47B8">
        <w:t>305(30) of the 1976 Code, as last amended by Act 4 of 2009, is further amended to read:</w:t>
      </w:r>
    </w:p>
    <w:p w:rsidR="00DC47B8" w:rsidRDefault="00DC4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31F29">
        <w:t>(30)</w:t>
      </w:r>
      <w:r>
        <w:tab/>
      </w:r>
      <w:r w:rsidR="00594B83" w:rsidRPr="00594B83">
        <w:t>‘</w:t>
      </w:r>
      <w:r w:rsidRPr="00231F29">
        <w:t>Tissue</w:t>
      </w:r>
      <w:r w:rsidR="00594B83" w:rsidRPr="00594B83">
        <w:t>’</w:t>
      </w:r>
      <w:r w:rsidRPr="00231F29">
        <w:t xml:space="preserve"> means a portion of the human body other than an organ or an eye. The term does not include blood </w:t>
      </w:r>
      <w:r>
        <w:rPr>
          <w:u w:val="single"/>
        </w:rPr>
        <w:t>or brain tissue</w:t>
      </w:r>
      <w:r>
        <w:t xml:space="preserve"> </w:t>
      </w:r>
      <w:r w:rsidRPr="00231F29">
        <w:t xml:space="preserve">unless the blood </w:t>
      </w:r>
      <w:r>
        <w:rPr>
          <w:u w:val="single"/>
        </w:rPr>
        <w:t>or brain tissue</w:t>
      </w:r>
      <w:r>
        <w:t xml:space="preserve"> </w:t>
      </w:r>
      <w:r w:rsidRPr="00231F29">
        <w:t>is donated for the purpose of research or education.</w:t>
      </w:r>
      <w:r>
        <w:t>”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44</w:t>
      </w:r>
      <w:r w:rsidR="00594B83">
        <w:noBreakHyphen/>
      </w:r>
      <w:r>
        <w:t>43</w:t>
      </w:r>
      <w:r w:rsidR="00594B83">
        <w:noBreakHyphen/>
      </w:r>
      <w:r>
        <w:t>350(F) of the 1976 Code, as last amended by Act 4 of 2009, is further amended to read: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31F29">
        <w:t>(F)</w:t>
      </w:r>
      <w:r>
        <w:tab/>
      </w:r>
      <w:r w:rsidRPr="00231F29">
        <w:t xml:space="preserve">If a document of gift specifies only a general intent to make an anatomical gift by words such as </w:t>
      </w:r>
      <w:r w:rsidR="00594B83" w:rsidRPr="00594B83">
        <w:t>‘</w:t>
      </w:r>
      <w:r w:rsidRPr="00231F29">
        <w:t>donor</w:t>
      </w:r>
      <w:r w:rsidR="00594B83" w:rsidRPr="00594B83">
        <w:t>’</w:t>
      </w:r>
      <w:r w:rsidRPr="00231F29">
        <w:t xml:space="preserve">, </w:t>
      </w:r>
      <w:r w:rsidR="00594B83" w:rsidRPr="00594B83">
        <w:t>‘</w:t>
      </w:r>
      <w:r w:rsidRPr="00231F29">
        <w:t>organ donor</w:t>
      </w:r>
      <w:r w:rsidR="00594B83" w:rsidRPr="00594B83">
        <w:t>’</w:t>
      </w:r>
      <w:r w:rsidRPr="00231F29">
        <w:t xml:space="preserve">, or </w:t>
      </w:r>
      <w:r w:rsidR="00594B83" w:rsidRPr="00594B83">
        <w:t>‘</w:t>
      </w:r>
      <w:r w:rsidRPr="00231F29">
        <w:t>body donor</w:t>
      </w:r>
      <w:r w:rsidR="00594B83" w:rsidRPr="00594B83">
        <w:t>’</w:t>
      </w:r>
      <w:r w:rsidRPr="00231F29">
        <w:t>, or by a symbol or statement of similar import, the gift may be used only for transplantation or therapy, and the gift passes in accordance with subsection (G).</w:t>
      </w:r>
      <w:r>
        <w:t xml:space="preserve">  </w:t>
      </w:r>
      <w:r>
        <w:rPr>
          <w:u w:val="single"/>
        </w:rPr>
        <w:t>However, if the gift is of brain tissue, the gift may be used only for research or education as provided in Section 44</w:t>
      </w:r>
      <w:r w:rsidR="00594B83">
        <w:rPr>
          <w:u w:val="single"/>
        </w:rPr>
        <w:noBreakHyphen/>
      </w:r>
      <w:r>
        <w:rPr>
          <w:u w:val="single"/>
        </w:rPr>
        <w:t>43</w:t>
      </w:r>
      <w:r w:rsidR="00594B83">
        <w:rPr>
          <w:u w:val="single"/>
        </w:rPr>
        <w:noBreakHyphen/>
      </w:r>
      <w:r>
        <w:rPr>
          <w:u w:val="single"/>
        </w:rPr>
        <w:t>305(30).</w:t>
      </w:r>
      <w:r>
        <w:t>”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47B8">
        <w:t>3</w:t>
      </w:r>
      <w:r>
        <w:t>.</w:t>
      </w:r>
      <w:r>
        <w:tab/>
        <w:t>This act takes effect upon approval by the Governor.</w:t>
      </w:r>
    </w:p>
    <w:p w:rsidR="00450CF4" w:rsidRDefault="00594B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426A" w:rsidRDefault="0031426A" w:rsidP="0031426A">
      <w:pPr>
        <w:suppressAutoHyphens/>
      </w:pPr>
    </w:p>
    <w:sectPr w:rsidR="0031426A" w:rsidSect="00D66D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A02" w:rsidRDefault="00017A02" w:rsidP="009F0C77">
      <w:r>
        <w:separator/>
      </w:r>
    </w:p>
  </w:endnote>
  <w:endnote w:type="continuationSeparator" w:id="0">
    <w:p w:rsidR="00017A02" w:rsidRDefault="00017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41CD7D-3CB2-4B2C-9354-37977592BA6A}"/>
    <w:embedBold r:id="rId2" w:fontKey="{1BD6680F-3EE9-46B7-9534-09A1C2224B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6A7A0B-24DE-42BE-BE91-56790A1820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09B60B-0589-4730-8D50-50052CB67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3EDC31-BBA1-412B-B7A0-59DEC41F8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CF4" w:rsidRPr="00233D7B" w:rsidRDefault="00233D7B" w:rsidP="00233D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</w:t>
    </w:r>
    <w:r w:rsidR="00D66DD2">
      <w:t>-</w:t>
    </w:r>
    <w:r w:rsidR="00D66DD2">
      <w:fldChar w:fldCharType="begin"/>
    </w:r>
    <w:r w:rsidR="00D66DD2">
      <w:instrText xml:space="preserve"> PAGE  \* MERGEFORMAT </w:instrText>
    </w:r>
    <w:r w:rsidR="00D66DD2">
      <w:fldChar w:fldCharType="separate"/>
    </w:r>
    <w:r w:rsidR="0031426A">
      <w:rPr>
        <w:noProof/>
      </w:rPr>
      <w:t>2</w:t>
    </w:r>
    <w:r w:rsidR="00D66DD2">
      <w:fldChar w:fldCharType="end"/>
    </w:r>
    <w:r w:rsidR="00D66DD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DD2" w:rsidRPr="00233D7B" w:rsidRDefault="00D66DD2" w:rsidP="00233D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42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A02" w:rsidRDefault="00017A02" w:rsidP="009F0C77">
      <w:r>
        <w:separator/>
      </w:r>
    </w:p>
  </w:footnote>
  <w:footnote w:type="continuationSeparator" w:id="0">
    <w:p w:rsidR="00017A02" w:rsidRDefault="00017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46VR16"/>
    <w:docVar w:name="CoverBillType" w:val="b"/>
    <w:docVar w:name="docpath" w:val="L:\Council\bills\BH\26346VR16.DOCX"/>
    <w:docVar w:name="dvBillNumber" w:val="439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17A02"/>
    <w:rsid w:val="00011869"/>
    <w:rsid w:val="00015CD6"/>
    <w:rsid w:val="00017A02"/>
    <w:rsid w:val="000E1785"/>
    <w:rsid w:val="000F081E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D7B"/>
    <w:rsid w:val="00237FBE"/>
    <w:rsid w:val="00250967"/>
    <w:rsid w:val="002543C8"/>
    <w:rsid w:val="0025541D"/>
    <w:rsid w:val="00284AAE"/>
    <w:rsid w:val="002C1BF0"/>
    <w:rsid w:val="002E5912"/>
    <w:rsid w:val="00301B21"/>
    <w:rsid w:val="0031426A"/>
    <w:rsid w:val="00325348"/>
    <w:rsid w:val="0032732C"/>
    <w:rsid w:val="00336AD0"/>
    <w:rsid w:val="00353BAC"/>
    <w:rsid w:val="0037079A"/>
    <w:rsid w:val="003C4DAB"/>
    <w:rsid w:val="003D01E8"/>
    <w:rsid w:val="003E5288"/>
    <w:rsid w:val="003F6D79"/>
    <w:rsid w:val="0041760A"/>
    <w:rsid w:val="00417C01"/>
    <w:rsid w:val="004403BD"/>
    <w:rsid w:val="00450CF4"/>
    <w:rsid w:val="00461441"/>
    <w:rsid w:val="004809EE"/>
    <w:rsid w:val="004E7D54"/>
    <w:rsid w:val="005273C6"/>
    <w:rsid w:val="00530A69"/>
    <w:rsid w:val="005423D9"/>
    <w:rsid w:val="00545593"/>
    <w:rsid w:val="00576B99"/>
    <w:rsid w:val="00577C6C"/>
    <w:rsid w:val="00594B83"/>
    <w:rsid w:val="005C2FE2"/>
    <w:rsid w:val="005D02DD"/>
    <w:rsid w:val="005E2BC9"/>
    <w:rsid w:val="00605102"/>
    <w:rsid w:val="006215AA"/>
    <w:rsid w:val="0066387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3CA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6DD2"/>
    <w:rsid w:val="00D73A67"/>
    <w:rsid w:val="00D970A9"/>
    <w:rsid w:val="00DC47B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B8DD6-758C-4B7A-843C-997D67AE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8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8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CA29C-0DB2-41DA-B9C4-322958A30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B16C686B.dotm</Template>
  <TotalTime>0</TotalTime>
  <Pages>4</Pages>
  <Words>446</Words>
  <Characters>2211</Characters>
  <Application>Microsoft Office Word</Application>
  <DocSecurity>0</DocSecurity>
  <Lines>90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4391 Text of Previous Version (Apr. 14, 2016) - South Carolina Legislature Online</dc:title>
  <dc:creator>%USERNAME%</dc:creator>
  <cp:lastModifiedBy>Miriam Cook</cp:lastModifiedBy>
  <cp:revision>2</cp:revision>
  <cp:lastPrinted>2015-11-09T16:00:00Z</cp:lastPrinted>
  <dcterms:created xsi:type="dcterms:W3CDTF">2016-04-14T22:19:00Z</dcterms:created>
  <dcterms:modified xsi:type="dcterms:W3CDTF">2016-04-14T22:19:00Z</dcterms:modified>
</cp:coreProperties>
</file>