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96E" w:rsidRDefault="0053196E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60812" w:rsidRDefault="00460812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12" w:rsidRDefault="00460812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12" w:rsidRDefault="00460812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12" w:rsidRDefault="00460812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12" w:rsidRDefault="00460812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12" w:rsidRDefault="00460812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1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4BB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1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23</w:t>
      </w:r>
      <w:r>
        <w:noBreakHyphen/>
        <w:t>45 SO AS TO PROVIDE THAT A PERSON WHO IS A CANDIDATE TO BECOME A CERTIFIED LAW ENFORCEMENT OFFICER IN THIS STATE MUST UNDERGO A MENTAL HEALTH EVALUATION BEFORE HE MAY RECEIVE HIS CERTIFICATION, TO PROVIDE THAT ALL CERTIFIED LAW ENFORCEMENT OFFICERS MUST UNDERGO A MENTAL HEALTH EVALUATION BEFORE THEY CAN BE RECERTIFIED, AND TO PROVIDE THAT ALL MENTAL HEALTH EVALUATIONS MUST BE CONDUCTED UNDER THE DIRECTION OF THE LAW ENFORCEMENT TRAINING COUNCIL.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4BB0" w:rsidRDefault="00224B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4BB0" w:rsidRDefault="00224B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BB0" w:rsidRDefault="00224B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B19F7">
        <w:t>Chapter 23, Title 23 of 1976 Code is amended by adding:</w:t>
      </w:r>
    </w:p>
    <w:p w:rsidR="00DB19F7" w:rsidRDefault="00DB1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9F7" w:rsidRDefault="00DB1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23</w:t>
      </w:r>
      <w:r>
        <w:noBreakHyphen/>
        <w:t>45.</w:t>
      </w:r>
      <w:r>
        <w:tab/>
        <w:t>(A)</w:t>
      </w:r>
      <w:r>
        <w:tab/>
        <w:t>A person who is a candidate to become a certified law enforcement officer in this State must undergo a mental health evaluation before he may receive his certification.</w:t>
      </w:r>
    </w:p>
    <w:p w:rsidR="00DB19F7" w:rsidRDefault="00DB1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All certified law enforcement officers in this State must undergo a mental health evaluation before they can be recertified.</w:t>
      </w:r>
    </w:p>
    <w:p w:rsidR="00DB19F7" w:rsidRDefault="00DB1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Any mental health evaluation that is required by the provisions contained in this section must be conducted under the direction of the Law Enforcement Training Council.”</w:t>
      </w:r>
    </w:p>
    <w:p w:rsidR="00224BB0" w:rsidRDefault="00224B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BB0" w:rsidRDefault="00224B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640F">
        <w:t>2</w:t>
      </w:r>
      <w:r>
        <w:t>.</w:t>
      </w:r>
      <w:r>
        <w:tab/>
        <w:t>This act takes effect upon approval by the Governor.</w:t>
      </w:r>
    </w:p>
    <w:p w:rsidR="0070407F" w:rsidRDefault="00DB19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196E" w:rsidRDefault="0053196E" w:rsidP="0053196E">
      <w:pPr>
        <w:suppressAutoHyphens/>
      </w:pPr>
    </w:p>
    <w:sectPr w:rsidR="0053196E" w:rsidSect="005319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BB0" w:rsidRDefault="00224BB0" w:rsidP="009F0C77">
      <w:r>
        <w:separator/>
      </w:r>
    </w:p>
  </w:endnote>
  <w:endnote w:type="continuationSeparator" w:id="0">
    <w:p w:rsidR="00224BB0" w:rsidRDefault="00224B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DE6A02-F554-42CA-831A-3209A5D871A7}"/>
    <w:embedBold r:id="rId2" w:fontKey="{C38244D1-ECDC-43F9-AA38-64DBD60AEB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E485D7-C9BF-4208-9D78-95ED28B44A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94E1BC-44CC-4EA4-BA92-D154CDF156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07F" w:rsidRPr="0053196E" w:rsidRDefault="0053196E" w:rsidP="005319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BB0" w:rsidRDefault="00224BB0" w:rsidP="009F0C77">
      <w:r>
        <w:separator/>
      </w:r>
    </w:p>
  </w:footnote>
  <w:footnote w:type="continuationSeparator" w:id="0">
    <w:p w:rsidR="00224BB0" w:rsidRDefault="00224B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0CM16"/>
    <w:docVar w:name="CoverBillType" w:val="b"/>
    <w:docVar w:name="docpath" w:val="L:\Council\bills\NBD\11150CM16.DOCX"/>
    <w:docVar w:name="dvBillNumber" w:val="442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24BB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4BB0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812"/>
    <w:rsid w:val="00461441"/>
    <w:rsid w:val="004809EE"/>
    <w:rsid w:val="004E7D54"/>
    <w:rsid w:val="005273C6"/>
    <w:rsid w:val="00530A69"/>
    <w:rsid w:val="0053196E"/>
    <w:rsid w:val="00545593"/>
    <w:rsid w:val="00577C6C"/>
    <w:rsid w:val="005C2FE2"/>
    <w:rsid w:val="005D1D15"/>
    <w:rsid w:val="005E2BC9"/>
    <w:rsid w:val="00605102"/>
    <w:rsid w:val="006215AA"/>
    <w:rsid w:val="006913C9"/>
    <w:rsid w:val="0069470D"/>
    <w:rsid w:val="0070407F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640F"/>
    <w:rsid w:val="00BE3C22"/>
    <w:rsid w:val="00C0345E"/>
    <w:rsid w:val="00C3483A"/>
    <w:rsid w:val="00C74E9D"/>
    <w:rsid w:val="00C82FD3"/>
    <w:rsid w:val="00C92819"/>
    <w:rsid w:val="00CC6B7B"/>
    <w:rsid w:val="00CD2089"/>
    <w:rsid w:val="00D30294"/>
    <w:rsid w:val="00D73A67"/>
    <w:rsid w:val="00D970A9"/>
    <w:rsid w:val="00DB19F7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BF31DB-BABB-4A85-A98A-0C2934E5F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4C4EC-E2CA-48C5-A9E0-CC326646E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205</Words>
  <Characters>1035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4428 Text of Previous Version (Dec. 3, 2015) - South Carolina Legislature Online</dc:title>
  <dc:creator>%USERNAME%</dc:creator>
  <cp:lastModifiedBy>N Cumfer</cp:lastModifiedBy>
  <cp:revision>2</cp:revision>
  <cp:lastPrinted>2015-11-24T18:48:00Z</cp:lastPrinted>
  <dcterms:created xsi:type="dcterms:W3CDTF">2015-12-03T20:53:00Z</dcterms:created>
  <dcterms:modified xsi:type="dcterms:W3CDTF">2015-12-03T20:53:00Z</dcterms:modified>
</cp:coreProperties>
</file>