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71C" w:rsidRDefault="00E1171C" w:rsidP="00AF4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F40A9" w:rsidRDefault="00AF40A9" w:rsidP="00AF4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40A9" w:rsidRDefault="00AF40A9" w:rsidP="00AF4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40A9" w:rsidRDefault="00AF40A9" w:rsidP="00AF4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40A9" w:rsidRDefault="00AF40A9" w:rsidP="00AF4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40A9" w:rsidRDefault="00AF40A9" w:rsidP="00AF4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40A9" w:rsidRDefault="00AF40A9" w:rsidP="00AF4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1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3D3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A7329">
        <w:rPr>
          <w:color w:val="000000" w:themeColor="text1"/>
          <w:u w:color="000000" w:themeColor="text1"/>
        </w:rPr>
        <w:t>TO AMEND THE CODE OF LAWS OF SOUTH CAROLINA, 1976, BY ADDING A</w:t>
      </w:r>
      <w:r w:rsidR="005E2E3E">
        <w:rPr>
          <w:color w:val="000000" w:themeColor="text1"/>
          <w:u w:color="000000" w:themeColor="text1"/>
        </w:rPr>
        <w:t>RTICLE 1 TO CHAPTER 3, TITLE 52</w:t>
      </w:r>
      <w:r w:rsidRPr="00AA7329">
        <w:rPr>
          <w:color w:val="000000" w:themeColor="text1"/>
          <w:u w:color="000000" w:themeColor="text1"/>
        </w:rPr>
        <w:t xml:space="preserve"> SO AS TO REQUIRE MOTION PICTURE THEATERS, SPORTING ARENAS, AND CONCERT VENUES TO INSTALL AND OPERATE METAL DETECTORS.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0F17" w:rsidRDefault="009F3D30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Chapter 3, Title 52 of the 1976 Code is amended by adding: </w:t>
      </w:r>
    </w:p>
    <w:p w:rsid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</w:t>
      </w:r>
    </w:p>
    <w:p w:rsid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General Provisions</w:t>
      </w:r>
    </w:p>
    <w:p w:rsid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52-3-10.</w:t>
      </w:r>
      <w:r>
        <w:tab/>
        <w:t xml:space="preserve">A movie theater operating in this State must install a walk through metal detector for use during operating hours. </w:t>
      </w:r>
    </w:p>
    <w:p w:rsid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52-3-20.</w:t>
      </w:r>
      <w:r>
        <w:tab/>
        <w:t xml:space="preserve">All collegiate and noncollegiate sporting arenas in this State must utilize a metal detector wand or install a walk through metal detector for use during sporting events.  </w:t>
      </w:r>
    </w:p>
    <w:p w:rsid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52-3-30.</w:t>
      </w:r>
      <w:r>
        <w:tab/>
        <w:t>A concert venue in this State must utilize a metal detector wand or install a walk through metal detector for use during an event occurring within the venue.”</w:t>
      </w:r>
    </w:p>
    <w:p w:rsidR="005C0F17" w:rsidRDefault="005C0F17" w:rsidP="00E11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C0F17" w:rsidRP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AA7329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6D1479" w:rsidRDefault="0010776B" w:rsidP="00AB2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1171C" w:rsidRDefault="00E1171C" w:rsidP="00E1171C">
      <w:pPr>
        <w:suppressAutoHyphens/>
      </w:pPr>
    </w:p>
    <w:sectPr w:rsidR="00E1171C" w:rsidSect="00E117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D30" w:rsidRDefault="009F3D30" w:rsidP="009F0C77">
      <w:r>
        <w:separator/>
      </w:r>
    </w:p>
  </w:endnote>
  <w:endnote w:type="continuationSeparator" w:id="0">
    <w:p w:rsidR="009F3D30" w:rsidRDefault="009F3D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EE1F6B-8AC2-4FD3-8C19-FA7628886F9E}"/>
    <w:embedBold r:id="rId2" w:fontKey="{68CE39A8-BC13-4FD5-9254-5CB9B77F83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36BB643-BE47-45EA-AEE5-401F01A24DC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1532FE9-EE11-430C-81E5-7AD4B030E5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940E7E-0DB6-482E-BEA6-8155220C96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479" w:rsidRPr="00E1171C" w:rsidRDefault="00E1171C" w:rsidP="00E117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D30" w:rsidRDefault="009F3D30" w:rsidP="009F0C77">
      <w:r>
        <w:separator/>
      </w:r>
    </w:p>
  </w:footnote>
  <w:footnote w:type="continuationSeparator" w:id="0">
    <w:p w:rsidR="009F3D30" w:rsidRDefault="009F3D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37CZ16"/>
    <w:docVar w:name="CoverBillType" w:val="b"/>
    <w:docVar w:name="docpath" w:val="L:\Council\bills\NBD\11137CZ16.DOCX"/>
    <w:docVar w:name="dvBillNumber" w:val="443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F3D3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0EF6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0F17"/>
    <w:rsid w:val="005C2FE2"/>
    <w:rsid w:val="005E2BC9"/>
    <w:rsid w:val="005E2E3E"/>
    <w:rsid w:val="00605102"/>
    <w:rsid w:val="006215AA"/>
    <w:rsid w:val="006913C9"/>
    <w:rsid w:val="0069470D"/>
    <w:rsid w:val="006D1479"/>
    <w:rsid w:val="00734F00"/>
    <w:rsid w:val="007A70AE"/>
    <w:rsid w:val="008362E8"/>
    <w:rsid w:val="00886F4B"/>
    <w:rsid w:val="008A1768"/>
    <w:rsid w:val="008F0F33"/>
    <w:rsid w:val="008F4429"/>
    <w:rsid w:val="00905A81"/>
    <w:rsid w:val="0094021A"/>
    <w:rsid w:val="009B44AF"/>
    <w:rsid w:val="009C6A0B"/>
    <w:rsid w:val="009F0C77"/>
    <w:rsid w:val="009F3D30"/>
    <w:rsid w:val="009F4DD1"/>
    <w:rsid w:val="00A41684"/>
    <w:rsid w:val="00A64E80"/>
    <w:rsid w:val="00A72BCD"/>
    <w:rsid w:val="00A741D9"/>
    <w:rsid w:val="00A833AB"/>
    <w:rsid w:val="00A9741D"/>
    <w:rsid w:val="00AB2548"/>
    <w:rsid w:val="00AD4B17"/>
    <w:rsid w:val="00AF40A9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7798"/>
    <w:rsid w:val="00E05464"/>
    <w:rsid w:val="00E0647E"/>
    <w:rsid w:val="00E1171C"/>
    <w:rsid w:val="00E41911"/>
    <w:rsid w:val="00E75545"/>
    <w:rsid w:val="00E92EEF"/>
    <w:rsid w:val="00EE1812"/>
    <w:rsid w:val="00EF2368"/>
    <w:rsid w:val="00F24442"/>
    <w:rsid w:val="00F50AE3"/>
    <w:rsid w:val="00F656BA"/>
    <w:rsid w:val="00F67CF1"/>
    <w:rsid w:val="00F840F0"/>
    <w:rsid w:val="00FB0D0D"/>
    <w:rsid w:val="00FB43B4"/>
    <w:rsid w:val="00FF012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8877EA-6C85-4D6B-B5F9-137F7ADD2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5A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A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220B4-45FB-418E-BF30-F9CF8CF1E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1</Pages>
  <Words>163</Words>
  <Characters>798</Characters>
  <Application>Microsoft Office Word</Application>
  <DocSecurity>0</DocSecurity>
  <Lines>37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4430 Text of Previous Version (Dec. 3, 2015) - South Carolina Legislature Online</dc:title>
  <dc:creator>%USERNAME%</dc:creator>
  <cp:lastModifiedBy>N Cumfer</cp:lastModifiedBy>
  <cp:revision>2</cp:revision>
  <cp:lastPrinted>2015-08-25T17:43:00Z</cp:lastPrinted>
  <dcterms:created xsi:type="dcterms:W3CDTF">2015-12-03T20:54:00Z</dcterms:created>
  <dcterms:modified xsi:type="dcterms:W3CDTF">2015-12-03T20:54:00Z</dcterms:modified>
</cp:coreProperties>
</file>