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128" w:rsidRDefault="00514128" w:rsidP="00CE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E2DFA" w:rsidRDefault="00CE2DFA" w:rsidP="00CE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DFA" w:rsidRDefault="00CE2DFA" w:rsidP="00CE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DFA" w:rsidRDefault="00CE2DFA" w:rsidP="00CE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DFA" w:rsidRDefault="00CE2DFA" w:rsidP="00CE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DFA" w:rsidRDefault="00CE2DFA" w:rsidP="00CE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DFA" w:rsidRDefault="00CE2DFA" w:rsidP="00CE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2F2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5A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DELAY THE PROPERTY TAX PENALTY SCHEDULE BY TWO MONTHS ON CERTAIN REAL PROPERTY DAMAGED DURING THE</w:t>
      </w:r>
      <w:r w:rsidRPr="00286BF6">
        <w:t xml:space="preserve"> CATASTROPHIC WEATHER EVENT IN OCTOBER 2015</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5ACB" w:rsidRDefault="00E02F28" w:rsidP="003F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5ACB" w:rsidRDefault="003F5ACB" w:rsidP="003F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ACB" w:rsidRDefault="00E02F28" w:rsidP="003F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5ACB">
        <w:t>(A)</w:t>
      </w:r>
      <w:r w:rsidR="003F5ACB">
        <w:tab/>
        <w:t>For property tax year 2015 for which property taxes are due on January 15, 2016, the penalty schedule for unpaid property taxes and assessments set forth in Section 12</w:t>
      </w:r>
      <w:r w:rsidR="003F5ACB">
        <w:noBreakHyphen/>
        <w:t>45</w:t>
      </w:r>
      <w:r w:rsidR="003F5ACB">
        <w:noBreakHyphen/>
        <w:t>180, including the commencement of a tax execution, must be delayed by two months in each portion of the schedule</w:t>
      </w:r>
    </w:p>
    <w:p w:rsidR="003F5ACB" w:rsidRDefault="001C006E" w:rsidP="003F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section only applies</w:t>
      </w:r>
      <w:r w:rsidR="008F5557">
        <w:t xml:space="preserve"> </w:t>
      </w:r>
      <w:r w:rsidR="003F5ACB">
        <w:t>to real property damaged during the</w:t>
      </w:r>
      <w:r w:rsidR="003F5ACB" w:rsidRPr="00286BF6">
        <w:t xml:space="preserve"> catastrophic weather event in October 2015</w:t>
      </w:r>
      <w:r w:rsidR="003F5ACB">
        <w:t xml:space="preserve">, and for which the owner of the real property received </w:t>
      </w:r>
      <w:r w:rsidR="003F5ACB" w:rsidRPr="00286BF6">
        <w:t>federal assistance from the Federal Emergency Management Agency</w:t>
      </w:r>
      <w:r w:rsidR="003F5ACB">
        <w:t xml:space="preserve">.  </w:t>
      </w:r>
      <w:r w:rsidR="003F5ACB" w:rsidRPr="00286BF6">
        <w:t xml:space="preserve">The </w:t>
      </w:r>
      <w:r w:rsidR="003F5ACB">
        <w:t>county auditor</w:t>
      </w:r>
      <w:r w:rsidR="003F5ACB" w:rsidRPr="00286BF6">
        <w:t xml:space="preserve"> may require the individual taxpayer to produce whatever proof the </w:t>
      </w:r>
      <w:r w:rsidR="003F5ACB">
        <w:t xml:space="preserve">auditor </w:t>
      </w:r>
      <w:r w:rsidR="003F5ACB" w:rsidRPr="00286BF6">
        <w:t xml:space="preserve">determines necessary to implement </w:t>
      </w:r>
      <w:r w:rsidR="003F5ACB">
        <w:t>the provisions of this section.</w:t>
      </w:r>
    </w:p>
    <w:p w:rsidR="003F5ACB" w:rsidRDefault="003F5ACB" w:rsidP="003F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in this section may be construed to mean that real property taxes and assessments are not still due on or before January 15, 2016, or thirty days after the mailing of tax notices, whichever occurs later.</w:t>
      </w:r>
    </w:p>
    <w:p w:rsidR="003F5ACB" w:rsidRDefault="003F5ACB" w:rsidP="0051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2F28" w:rsidRDefault="003F5ACB" w:rsidP="003F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by the Governor.  If penalties have been added </w:t>
      </w:r>
      <w:r w:rsidR="008F5557">
        <w:t>before</w:t>
      </w:r>
      <w:r>
        <w:t xml:space="preserve"> the effective date of this act, the auditor shall adjust the penalties in conformity with the provisions of this act.  If penalties have been paid </w:t>
      </w:r>
      <w:r w:rsidR="008F5557">
        <w:t>before</w:t>
      </w:r>
      <w:r>
        <w:t xml:space="preserve"> the effective date of this act, the taxpayer is entitled to a refund of penalties paid.</w:t>
      </w:r>
    </w:p>
    <w:p w:rsidR="00F135DB" w:rsidRDefault="003F5A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4128" w:rsidRDefault="00514128" w:rsidP="00514128">
      <w:pPr>
        <w:suppressAutoHyphens/>
      </w:pPr>
    </w:p>
    <w:sectPr w:rsidR="00514128" w:rsidSect="005141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F28" w:rsidRDefault="00E02F28" w:rsidP="009F0C77">
      <w:r>
        <w:separator/>
      </w:r>
    </w:p>
  </w:endnote>
  <w:endnote w:type="continuationSeparator" w:id="0">
    <w:p w:rsidR="00E02F28" w:rsidRDefault="00E02F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7907B9-8C10-415E-8BCA-9B169B3B65F4}"/>
    <w:embedBold r:id="rId2" w:fontKey="{B222530B-25A9-49C6-A346-B1C77B6BAF30}"/>
  </w:font>
  <w:font w:name="Calibri">
    <w:panose1 w:val="020F0502020204030204"/>
    <w:charset w:val="00"/>
    <w:family w:val="swiss"/>
    <w:pitch w:val="variable"/>
    <w:sig w:usb0="E00002FF" w:usb1="4000ACFF" w:usb2="00000001" w:usb3="00000000" w:csb0="0000019F" w:csb1="00000000"/>
    <w:embedRegular r:id="rId3" w:fontKey="{42C1653D-2D0B-4D40-A6A0-7EB6B787515A}"/>
  </w:font>
  <w:font w:name="Segoe UI">
    <w:panose1 w:val="020B0502040204020203"/>
    <w:charset w:val="00"/>
    <w:family w:val="swiss"/>
    <w:pitch w:val="variable"/>
    <w:sig w:usb0="E10022FF" w:usb1="C000E47F" w:usb2="00000029" w:usb3="00000000" w:csb0="000001DF" w:csb1="00000000"/>
    <w:embedRegular r:id="rId4" w:fontKey="{5FE40154-6F70-4590-837B-F89657E7973A}"/>
  </w:font>
  <w:font w:name="Cambria">
    <w:panose1 w:val="02040503050406030204"/>
    <w:charset w:val="00"/>
    <w:family w:val="roman"/>
    <w:pitch w:val="variable"/>
    <w:sig w:usb0="E00002FF" w:usb1="400004FF" w:usb2="00000000" w:usb3="00000000" w:csb0="0000019F" w:csb1="00000000"/>
    <w:embedRegular r:id="rId5" w:fontKey="{02B3360B-1770-4368-9BC7-865FF80645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5DB" w:rsidRPr="00514128" w:rsidRDefault="00514128" w:rsidP="00514128">
    <w:pPr>
      <w:pStyle w:val="Footer"/>
      <w:tabs>
        <w:tab w:val="clear" w:pos="4680"/>
        <w:tab w:val="clear" w:pos="9360"/>
        <w:tab w:val="center" w:pos="2995"/>
      </w:tabs>
      <w:spacing w:before="120"/>
    </w:pPr>
    <w:r>
      <w:t>[4449]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F28" w:rsidRDefault="00E02F28" w:rsidP="009F0C77">
      <w:r>
        <w:separator/>
      </w:r>
    </w:p>
  </w:footnote>
  <w:footnote w:type="continuationSeparator" w:id="0">
    <w:p w:rsidR="00E02F28" w:rsidRDefault="00E02F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86DG16"/>
    <w:docVar w:name="CoverBillType" w:val="j"/>
    <w:docVar w:name="docpath" w:val="L:\Council\bills\BBM\9386DG16.DOCX"/>
    <w:docVar w:name="dvBillNumber" w:val="4449"/>
    <w:docVar w:name="dvBillNumberPrefix" w:val="H. "/>
    <w:docVar w:name="dvOriginalBody" w:val="House"/>
    <w:docVar w:name="dvSteno" w:val="BBM"/>
    <w:docVar w:name="NameofBody" w:val="h"/>
    <w:docVar w:name="vgroup2" w:val="Council"/>
  </w:docVars>
  <w:rsids>
    <w:rsidRoot w:val="00E02F28"/>
    <w:rsid w:val="00011869"/>
    <w:rsid w:val="00015CD6"/>
    <w:rsid w:val="000E1785"/>
    <w:rsid w:val="000F40FA"/>
    <w:rsid w:val="0010776B"/>
    <w:rsid w:val="00133E66"/>
    <w:rsid w:val="001435A3"/>
    <w:rsid w:val="00146ED3"/>
    <w:rsid w:val="00151044"/>
    <w:rsid w:val="001C006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5ACB"/>
    <w:rsid w:val="003F6D79"/>
    <w:rsid w:val="0041760A"/>
    <w:rsid w:val="00417C01"/>
    <w:rsid w:val="004403BD"/>
    <w:rsid w:val="00461441"/>
    <w:rsid w:val="004809EE"/>
    <w:rsid w:val="0048332E"/>
    <w:rsid w:val="004E7D54"/>
    <w:rsid w:val="00514128"/>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1F95"/>
    <w:rsid w:val="008F0F33"/>
    <w:rsid w:val="008F4429"/>
    <w:rsid w:val="008F5557"/>
    <w:rsid w:val="00912812"/>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2DFA"/>
    <w:rsid w:val="00D73A67"/>
    <w:rsid w:val="00D970A9"/>
    <w:rsid w:val="00DF3845"/>
    <w:rsid w:val="00E02F28"/>
    <w:rsid w:val="00E41911"/>
    <w:rsid w:val="00E92EEF"/>
    <w:rsid w:val="00EF2368"/>
    <w:rsid w:val="00F135DB"/>
    <w:rsid w:val="00F24442"/>
    <w:rsid w:val="00F50AE3"/>
    <w:rsid w:val="00F656BA"/>
    <w:rsid w:val="00F67CF1"/>
    <w:rsid w:val="00F840F0"/>
    <w:rsid w:val="00FB0D0D"/>
    <w:rsid w:val="00FB43B4"/>
    <w:rsid w:val="00FD332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29B419-E4AF-4E51-9421-AA8EEAB9D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55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5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EF16B-C6ED-4011-B8BE-31BF0FBD5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1</Pages>
  <Words>247</Words>
  <Characters>1244</Characters>
  <Application>Microsoft Office Word</Application>
  <DocSecurity>0</DocSecurity>
  <Lines>41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4449 Text of Previous Version (Dec. 3, 2015) - South Carolina Legislature Online</dc:title>
  <dc:creator>BRENDA MELTON</dc:creator>
  <cp:lastModifiedBy>N Cumfer</cp:lastModifiedBy>
  <cp:revision>2</cp:revision>
  <cp:lastPrinted>2015-11-30T20:16:00Z</cp:lastPrinted>
  <dcterms:created xsi:type="dcterms:W3CDTF">2015-12-03T21:26:00Z</dcterms:created>
  <dcterms:modified xsi:type="dcterms:W3CDTF">2015-12-03T21:26:00Z</dcterms:modified>
</cp:coreProperties>
</file>