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8EF" w:rsidRDefault="00C9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5A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7D023B">
        <w:t>’</w:t>
      </w:r>
      <w:r>
        <w:t>S LICENSE AND VOTER REGISTRATION, SO AS TO PROVIDE THAT EACH STATE IDENTIFICATION CARD APPLICATION OR MOTOR VEHICLE DRIVER</w:t>
      </w:r>
      <w:r w:rsidRPr="007D023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7D023B">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A9C" w:rsidRDefault="001A5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5A9C" w:rsidRDefault="001A5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Pr="00397A3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7D023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7D023B">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7D023B">
        <w:rPr>
          <w:u w:val="single"/>
        </w:rPr>
        <w:t>’</w:t>
      </w:r>
      <w:r>
        <w:rPr>
          <w:u w:val="single"/>
        </w:rPr>
        <w:t>s license issued by the Department of Motor Vehicles.</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213D8E" w:rsidRPr="0051377B"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7D023B">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7D023B">
        <w:rPr>
          <w:u w:val="single"/>
        </w:rPr>
        <w:t>’</w:t>
      </w:r>
      <w:r>
        <w:rPr>
          <w:u w:val="single"/>
        </w:rPr>
        <w:t>s name and other identifying information may not be disclosed as a public record.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7D023B">
        <w:t>’</w:t>
      </w:r>
      <w:r w:rsidRPr="00912380">
        <w:t>s license.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7D023B">
        <w:t>’</w:t>
      </w:r>
      <w:r w:rsidRPr="00912380">
        <w:t>s license: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7D023B">
        <w:t>’</w:t>
      </w:r>
      <w:r w:rsidRPr="00912380">
        <w:t xml:space="preserve">s license portion of the form, other than </w:t>
      </w:r>
      <w:r w:rsidRPr="0051377B">
        <w:rPr>
          <w:strike/>
        </w:rPr>
        <w:t>a second signature or other</w:t>
      </w:r>
      <w:r w:rsidRPr="00912380">
        <w:t xml:space="preserve"> information necessary under subitem (c);</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7D023B">
        <w:rPr>
          <w:u w:val="single"/>
        </w:rPr>
        <w:t>’</w:t>
      </w:r>
      <w:r>
        <w:rPr>
          <w:u w:val="single"/>
        </w:rPr>
        <w:t>s license for voter registration purposes</w:t>
      </w:r>
      <w:r w:rsidRPr="00912380">
        <w:t>;</w:t>
      </w:r>
      <w:r>
        <w:t xml:space="preserve"> </w:t>
      </w:r>
      <w:r w:rsidRPr="00CA5FC2">
        <w:rPr>
          <w:u w:val="single"/>
        </w:rPr>
        <w:t>and</w:t>
      </w:r>
    </w:p>
    <w:p w:rsidR="00213D8E" w:rsidRPr="00CA5FC2"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7D023B">
        <w:rPr>
          <w:u w:val="single"/>
        </w:rPr>
        <w:t>’</w:t>
      </w:r>
      <w:r>
        <w:rPr>
          <w:u w:val="single"/>
        </w:rPr>
        <w:t xml:space="preserve">s voter registration information, including but not limited to, the </w:t>
      </w:r>
      <w:r>
        <w:rPr>
          <w:u w:val="single"/>
        </w:rPr>
        <w:lastRenderedPageBreak/>
        <w:t>person</w:t>
      </w:r>
      <w:r w:rsidRPr="007D023B">
        <w:rPr>
          <w:u w:val="single"/>
        </w:rPr>
        <w:t>’</w:t>
      </w:r>
      <w:r>
        <w:rPr>
          <w:u w:val="single"/>
        </w:rPr>
        <w:t>s name and other identifying information, may not be disclosed as a public record.</w:t>
      </w:r>
    </w:p>
    <w:p w:rsidR="00213D8E" w:rsidRPr="00CA5FC2"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213D8E" w:rsidRPr="006841E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213D8E" w:rsidRPr="006841E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213D8E" w:rsidRPr="006841E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7D023B">
        <w:t>’</w:t>
      </w:r>
      <w:r w:rsidRPr="00912380">
        <w:t>s license serves as notification of change of address for voter registration unless the qualified elector states on the form that the change of address is not for voter registration purposes.</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7D023B">
        <w:t>’</w:t>
      </w:r>
      <w:r w:rsidRPr="00912380">
        <w:t>s license accepted at a state motor vehicle authority must be transmitted to the county board of voter registration and elections no later than ten days after the date of acceptance.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7D023B">
        <w:rPr>
          <w:u w:val="single"/>
        </w:rPr>
        <w:t>’</w:t>
      </w:r>
      <w:r>
        <w:rPr>
          <w:u w:val="single"/>
        </w:rPr>
        <w:t>s voter registration portion shall constitute a completed registration for purposes of this chapter.</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213D8E" w:rsidRPr="001A4CBF"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03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38EF" w:rsidRDefault="00C938EF" w:rsidP="00C938EF">
      <w:pPr>
        <w:suppressAutoHyphens/>
      </w:pPr>
    </w:p>
    <w:sectPr w:rsidR="00C938EF" w:rsidSect="00C938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9C" w:rsidRDefault="001A5A9C" w:rsidP="009F0C77">
      <w:r>
        <w:separator/>
      </w:r>
    </w:p>
  </w:endnote>
  <w:endnote w:type="continuationSeparator" w:id="0">
    <w:p w:rsidR="001A5A9C" w:rsidRDefault="001A5A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06468A-DD5D-4D65-8B71-074375C9EB05}"/>
    <w:embedBold r:id="rId2" w:fontKey="{2407ACA1-7C14-4374-BF07-F2BB3D8C7F1E}"/>
  </w:font>
  <w:font w:name="Calibri">
    <w:panose1 w:val="020F0502020204030204"/>
    <w:charset w:val="00"/>
    <w:family w:val="swiss"/>
    <w:pitch w:val="variable"/>
    <w:sig w:usb0="E00002FF" w:usb1="4000ACFF" w:usb2="00000001" w:usb3="00000000" w:csb0="0000019F" w:csb1="00000000"/>
    <w:embedRegular r:id="rId3" w:fontKey="{1507EAF4-68BA-4CD4-A527-6A5315A36274}"/>
  </w:font>
  <w:font w:name="Segoe UI">
    <w:panose1 w:val="020B0502040204020203"/>
    <w:charset w:val="00"/>
    <w:family w:val="swiss"/>
    <w:pitch w:val="variable"/>
    <w:sig w:usb0="E10022FF" w:usb1="C000E47F" w:usb2="00000029" w:usb3="00000000" w:csb0="000001DF" w:csb1="00000000"/>
    <w:embedRegular r:id="rId4" w:fontKey="{C47370B8-B7CC-4D4C-9028-9C680B7E153A}"/>
  </w:font>
  <w:font w:name="Cambria">
    <w:panose1 w:val="02040503050406030204"/>
    <w:charset w:val="00"/>
    <w:family w:val="roman"/>
    <w:pitch w:val="variable"/>
    <w:sig w:usb0="E00002FF" w:usb1="400004FF" w:usb2="00000000" w:usb3="00000000" w:csb0="0000019F" w:csb1="00000000"/>
    <w:embedRegular r:id="rId5" w:fontKey="{B4F7C164-0527-4DDB-B73E-36C6AEAA6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3F7" w:rsidRPr="00C938EF" w:rsidRDefault="00C938EF" w:rsidP="00C938EF">
    <w:pPr>
      <w:pStyle w:val="Footer"/>
      <w:tabs>
        <w:tab w:val="clear" w:pos="4680"/>
        <w:tab w:val="clear" w:pos="9360"/>
        <w:tab w:val="center" w:pos="2995"/>
      </w:tabs>
      <w:spacing w:before="120"/>
    </w:pPr>
    <w:r>
      <w:t>[4471]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9C" w:rsidRDefault="001A5A9C" w:rsidP="009F0C77">
      <w:r>
        <w:separator/>
      </w:r>
    </w:p>
  </w:footnote>
  <w:footnote w:type="continuationSeparator" w:id="0">
    <w:p w:rsidR="001A5A9C" w:rsidRDefault="001A5A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9ZW16"/>
    <w:docVar w:name="CoverBillType" w:val="b"/>
    <w:docVar w:name="docpath" w:val="L:\Council\bills\GGS\22799ZW16.DOCX"/>
    <w:docVar w:name="dvBillNumber" w:val="4471"/>
    <w:docVar w:name="dvBillNumberPrefix" w:val="H. "/>
    <w:docVar w:name="dvOriginalBody" w:val="House"/>
    <w:docVar w:name="dvSteno" w:val="GGS"/>
    <w:docVar w:name="NameofBody" w:val="h"/>
    <w:docVar w:name="vgroup2" w:val="Council"/>
  </w:docVars>
  <w:rsids>
    <w:rsidRoot w:val="001A5A9C"/>
    <w:rsid w:val="00011869"/>
    <w:rsid w:val="00015CD6"/>
    <w:rsid w:val="000E1785"/>
    <w:rsid w:val="000F40FA"/>
    <w:rsid w:val="0010776B"/>
    <w:rsid w:val="00133E66"/>
    <w:rsid w:val="001435A3"/>
    <w:rsid w:val="00146ED3"/>
    <w:rsid w:val="00151044"/>
    <w:rsid w:val="001A5A9C"/>
    <w:rsid w:val="001D08F2"/>
    <w:rsid w:val="001D525B"/>
    <w:rsid w:val="001D7F4F"/>
    <w:rsid w:val="00205238"/>
    <w:rsid w:val="00213D8E"/>
    <w:rsid w:val="002321B6"/>
    <w:rsid w:val="00250967"/>
    <w:rsid w:val="002543C8"/>
    <w:rsid w:val="0025541D"/>
    <w:rsid w:val="00284AAE"/>
    <w:rsid w:val="002E5912"/>
    <w:rsid w:val="00301B21"/>
    <w:rsid w:val="00325348"/>
    <w:rsid w:val="0032732C"/>
    <w:rsid w:val="00336AD0"/>
    <w:rsid w:val="0036211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2998"/>
    <w:rsid w:val="00734F00"/>
    <w:rsid w:val="007903F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8EF"/>
    <w:rsid w:val="00CC6B7B"/>
    <w:rsid w:val="00CD2089"/>
    <w:rsid w:val="00D73A67"/>
    <w:rsid w:val="00D970A9"/>
    <w:rsid w:val="00DF3845"/>
    <w:rsid w:val="00E41911"/>
    <w:rsid w:val="00E92EEF"/>
    <w:rsid w:val="00EF2368"/>
    <w:rsid w:val="00EF7B11"/>
    <w:rsid w:val="00F24442"/>
    <w:rsid w:val="00F50AE3"/>
    <w:rsid w:val="00F559A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2A370-3019-4C74-A888-E31F30FE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D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B5665-29FD-424F-B622-E25779D2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977</Words>
  <Characters>5265</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4471 Text of Previous Version (Dec. 3, 2015) - South Carolina Legislature Online</dc:title>
  <dc:creator>GloriaShackelford</dc:creator>
  <cp:lastModifiedBy>N Cumfer</cp:lastModifiedBy>
  <cp:revision>2</cp:revision>
  <cp:lastPrinted>2015-12-01T14:13:00Z</cp:lastPrinted>
  <dcterms:created xsi:type="dcterms:W3CDTF">2015-12-03T21:36:00Z</dcterms:created>
  <dcterms:modified xsi:type="dcterms:W3CDTF">2015-12-03T21:36:00Z</dcterms:modified>
</cp:coreProperties>
</file>