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909" w:rsidRDefault="00A53909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29A" w:rsidRDefault="0048229A" w:rsidP="00482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7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6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025F17">
        <w:noBreakHyphen/>
      </w:r>
      <w:r>
        <w:t>1</w:t>
      </w:r>
      <w:r w:rsidR="00025F17">
        <w:noBreakHyphen/>
      </w:r>
      <w:r>
        <w:t>325 SO</w:t>
      </w:r>
      <w:r w:rsidR="001D380E">
        <w:t xml:space="preserve"> AS TO PROVIDE THAT NO SCHOOL,</w:t>
      </w:r>
      <w:r>
        <w:t xml:space="preserve"> SCHOOL DISTRICT</w:t>
      </w:r>
      <w:r w:rsidR="001D380E">
        <w:t>,</w:t>
      </w:r>
      <w:r>
        <w:t xml:space="preserve"> OR INSTITUTION OF HIGHER LEARNING MAY PROHIBIT ON SCHOOL PROPERTY THE WEARING </w:t>
      </w:r>
      <w:r w:rsidR="001D380E">
        <w:t xml:space="preserve">OF PATRIOTIC CLOTHING </w:t>
      </w:r>
      <w:r>
        <w:t>OR DISPLAY O</w:t>
      </w:r>
      <w:r w:rsidR="00355A92">
        <w:t xml:space="preserve">N CLOTHING OF PATRIOTIC SYMBOLS, </w:t>
      </w:r>
      <w:r>
        <w:t>AND TO PROVIDE THAT NOTHING IN THIS SECTION PREVENTS A SCHOOL</w:t>
      </w:r>
      <w:r w:rsidR="00355A92">
        <w:t xml:space="preserve">, </w:t>
      </w:r>
      <w:r>
        <w:t>SCHOOL DISTRICT</w:t>
      </w:r>
      <w:r w:rsidR="00355A92">
        <w:t>,</w:t>
      </w:r>
      <w:r>
        <w:t xml:space="preserve"> OR INSTITUTION OF HIGHER LEARNING FROM PROHIBITING ON SCHOOL PROPERTY THE WEARING OF PATRIOTIC CLOTHING OR THE DISPLAY ON CLOTHING OF PATRIOTIC SYMBOLS WHEN COMBINED WITH POLITICAL, </w:t>
      </w:r>
      <w:r w:rsidR="00BD6B6E">
        <w:t>VULGAR, OR OTHER PROHIBITED STATEMENTS, IMAGES, OR SLOGANS AS BANNED BY SCHOOL POLICY.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6601">
        <w:t>Article 5, Chapter 1, Title 59 of the 1976 Code is amended by adding:</w:t>
      </w: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D65" w:rsidRDefault="00746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05DF7">
        <w:t>“</w:t>
      </w:r>
      <w:r w:rsidR="00C46601">
        <w:t>Section 59</w:t>
      </w:r>
      <w:r w:rsidR="00025F17">
        <w:noBreakHyphen/>
      </w:r>
      <w:r w:rsidR="00C46601">
        <w:t>1</w:t>
      </w:r>
      <w:r w:rsidR="00025F17">
        <w:noBreakHyphen/>
      </w:r>
      <w:r w:rsidR="00C46601">
        <w:t>325</w:t>
      </w:r>
      <w:r>
        <w:t>.</w:t>
      </w:r>
      <w:r>
        <w:tab/>
      </w:r>
      <w:r w:rsidR="00285D65">
        <w:t>(A)</w:t>
      </w:r>
      <w:r w:rsidR="00285D65">
        <w:tab/>
      </w:r>
      <w:r w:rsidR="001D380E">
        <w:t xml:space="preserve">No school, </w:t>
      </w:r>
      <w:r>
        <w:t>school district</w:t>
      </w:r>
      <w:r w:rsidR="00355A92">
        <w:t>,</w:t>
      </w:r>
      <w:r>
        <w:t xml:space="preserve"> or institution of higher learning as defined in Section 59</w:t>
      </w:r>
      <w:r w:rsidR="00025F17">
        <w:noBreakHyphen/>
      </w:r>
      <w:r>
        <w:t>103</w:t>
      </w:r>
      <w:r w:rsidR="00025F17">
        <w:noBreakHyphen/>
      </w:r>
      <w:r>
        <w:t>5 may prohibit on school property the wearing</w:t>
      </w:r>
      <w:r w:rsidR="001D380E">
        <w:t xml:space="preserve"> of patriotic clothing</w:t>
      </w:r>
      <w:r>
        <w:t xml:space="preserve"> or d</w:t>
      </w:r>
      <w:r w:rsidR="00355A92">
        <w:t>isplay on clothing of patriotic symbols</w:t>
      </w:r>
      <w:r>
        <w:t>.  Nothing in this section prevents a school</w:t>
      </w:r>
      <w:r w:rsidR="00355A92">
        <w:t>,</w:t>
      </w:r>
      <w:r>
        <w:t xml:space="preserve"> school district</w:t>
      </w:r>
      <w:r w:rsidR="00355A92">
        <w:t>,</w:t>
      </w:r>
      <w:r>
        <w:t xml:space="preserve"> or institution of higher learning from prohibiting on school property the wearing of patriotic clothing or the display on clothing of patriotic symbols when combined with political, </w:t>
      </w:r>
      <w:r w:rsidR="00BD6B6E">
        <w:t>vulgar, or other prohibited statements, images, or slogans as banned by school policy.</w:t>
      </w:r>
    </w:p>
    <w:p w:rsidR="00746C20" w:rsidRDefault="00285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term </w:t>
      </w:r>
      <w:r w:rsidR="00025F17" w:rsidRPr="00025F17">
        <w:t>‘</w:t>
      </w:r>
      <w:r>
        <w:t>patriotic</w:t>
      </w:r>
      <w:r w:rsidR="00025F17" w:rsidRPr="00025F17">
        <w:t>’</w:t>
      </w:r>
      <w:r>
        <w:t xml:space="preserve"> as used in this section means items or language which connotes our American Heritage including, but not </w:t>
      </w:r>
      <w:r>
        <w:lastRenderedPageBreak/>
        <w:t xml:space="preserve">limited to, the name </w:t>
      </w:r>
      <w:r w:rsidR="00025F17" w:rsidRPr="00025F17">
        <w:t>‘</w:t>
      </w:r>
      <w:r>
        <w:t>United States of America</w:t>
      </w:r>
      <w:r w:rsidR="00025F17" w:rsidRPr="00025F17">
        <w:t>’</w:t>
      </w:r>
      <w:r>
        <w:t xml:space="preserve"> or any variation of it, the use of the colors red, white, and blue in combination, the depiction of the American Flag or a reasonable facsimile of the flag, representations of our country</w:t>
      </w:r>
      <w:r w:rsidR="00025F17" w:rsidRPr="00025F17">
        <w:t>’</w:t>
      </w:r>
      <w:r>
        <w:t>s founding fathers or Uncle Sam,</w:t>
      </w:r>
      <w:r w:rsidR="001D380E">
        <w:t xml:space="preserve"> representations of</w:t>
      </w:r>
      <w:r>
        <w:t xml:space="preserve"> our country</w:t>
      </w:r>
      <w:r w:rsidR="00025F17" w:rsidRPr="00025F17">
        <w:t>’</w:t>
      </w:r>
      <w:r>
        <w:t>s founding documents such as the Declaration of Independence and the United States Constitution</w:t>
      </w:r>
      <w:r w:rsidR="001D380E">
        <w:t>, and verses of anthems or songs reflecting our country</w:t>
      </w:r>
      <w:r w:rsidR="00025F17" w:rsidRPr="00025F17">
        <w:t>’</w:t>
      </w:r>
      <w:r w:rsidR="006379A4">
        <w:t>s history such as the Star-</w:t>
      </w:r>
      <w:r w:rsidR="001D380E">
        <w:t>Spangled Banner or America.</w:t>
      </w:r>
      <w:r>
        <w:t xml:space="preserve"> </w:t>
      </w:r>
      <w:r w:rsidR="00005DF7">
        <w:t>”</w:t>
      </w:r>
    </w:p>
    <w:p w:rsidR="00005DF7" w:rsidRDefault="00005D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74F" w:rsidRDefault="000F5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5DF7">
        <w:t>2</w:t>
      </w:r>
      <w:r>
        <w:t>.</w:t>
      </w:r>
      <w:r>
        <w:tab/>
        <w:t>This act takes effect upon approval by the Governor.</w:t>
      </w:r>
    </w:p>
    <w:p w:rsidR="00254A05" w:rsidRDefault="00025F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909" w:rsidRDefault="00A53909" w:rsidP="00A53909">
      <w:pPr>
        <w:suppressAutoHyphens/>
      </w:pPr>
    </w:p>
    <w:sectPr w:rsidR="00A53909" w:rsidSect="00A539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F17" w:rsidRDefault="00025F17" w:rsidP="009F0C77">
      <w:r>
        <w:separator/>
      </w:r>
    </w:p>
  </w:endnote>
  <w:endnote w:type="continuationSeparator" w:id="0">
    <w:p w:rsidR="00025F17" w:rsidRDefault="00025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02E67-E94F-4F76-9BE3-3F4E12F19371}"/>
    <w:embedBold r:id="rId2" w:fontKey="{2F21DC64-99E9-4854-A2AF-F985816A0D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DBCE0C-8330-4882-BDF1-E5CF002469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2F515F-461F-40F2-B958-2583D36EA3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7BE57C-7BF0-4995-8F4E-5017BDE10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05" w:rsidRPr="00A53909" w:rsidRDefault="00A53909" w:rsidP="00A53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F17" w:rsidRDefault="00025F17" w:rsidP="009F0C77">
      <w:r>
        <w:separator/>
      </w:r>
    </w:p>
  </w:footnote>
  <w:footnote w:type="continuationSeparator" w:id="0">
    <w:p w:rsidR="00025F17" w:rsidRDefault="00025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49SD16"/>
    <w:docVar w:name="CoverBillType" w:val="b"/>
    <w:docVar w:name="docpath" w:val="L:\Council\bills\NL\13549SD16.DOCX"/>
    <w:docVar w:name="dvBillNumber" w:val="447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F574F"/>
    <w:rsid w:val="00005DF7"/>
    <w:rsid w:val="00011869"/>
    <w:rsid w:val="00015CD6"/>
    <w:rsid w:val="00025F17"/>
    <w:rsid w:val="000E1785"/>
    <w:rsid w:val="000F40FA"/>
    <w:rsid w:val="000F574F"/>
    <w:rsid w:val="0010776B"/>
    <w:rsid w:val="00133E66"/>
    <w:rsid w:val="001435A3"/>
    <w:rsid w:val="00146ED3"/>
    <w:rsid w:val="00151044"/>
    <w:rsid w:val="001D08F2"/>
    <w:rsid w:val="001D380E"/>
    <w:rsid w:val="001D525B"/>
    <w:rsid w:val="001D7F4F"/>
    <w:rsid w:val="00205238"/>
    <w:rsid w:val="002321B6"/>
    <w:rsid w:val="002433DA"/>
    <w:rsid w:val="00250967"/>
    <w:rsid w:val="002543C8"/>
    <w:rsid w:val="00254A05"/>
    <w:rsid w:val="0025541D"/>
    <w:rsid w:val="00284AAE"/>
    <w:rsid w:val="00285D65"/>
    <w:rsid w:val="002E5912"/>
    <w:rsid w:val="00301B21"/>
    <w:rsid w:val="00325348"/>
    <w:rsid w:val="0032732C"/>
    <w:rsid w:val="00336AD0"/>
    <w:rsid w:val="00355A9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29A"/>
    <w:rsid w:val="004E7D54"/>
    <w:rsid w:val="005273C6"/>
    <w:rsid w:val="00530A69"/>
    <w:rsid w:val="00545593"/>
    <w:rsid w:val="00557116"/>
    <w:rsid w:val="00577C6C"/>
    <w:rsid w:val="005C2FE2"/>
    <w:rsid w:val="005E2BC9"/>
    <w:rsid w:val="00605102"/>
    <w:rsid w:val="006215AA"/>
    <w:rsid w:val="006379A4"/>
    <w:rsid w:val="006913C9"/>
    <w:rsid w:val="0069470D"/>
    <w:rsid w:val="006C5D4F"/>
    <w:rsid w:val="00734F00"/>
    <w:rsid w:val="00746C20"/>
    <w:rsid w:val="00762F8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100D"/>
    <w:rsid w:val="00A41684"/>
    <w:rsid w:val="00A53909"/>
    <w:rsid w:val="00A64E80"/>
    <w:rsid w:val="00A72BCD"/>
    <w:rsid w:val="00A741D9"/>
    <w:rsid w:val="00A833AB"/>
    <w:rsid w:val="00A9741D"/>
    <w:rsid w:val="00AD1068"/>
    <w:rsid w:val="00AD4B17"/>
    <w:rsid w:val="00B412D4"/>
    <w:rsid w:val="00BD6B6E"/>
    <w:rsid w:val="00BE3C22"/>
    <w:rsid w:val="00C0345E"/>
    <w:rsid w:val="00C3483A"/>
    <w:rsid w:val="00C46601"/>
    <w:rsid w:val="00C74E9D"/>
    <w:rsid w:val="00C82FD3"/>
    <w:rsid w:val="00C92819"/>
    <w:rsid w:val="00CB3139"/>
    <w:rsid w:val="00CC6B7B"/>
    <w:rsid w:val="00CD2089"/>
    <w:rsid w:val="00D73A67"/>
    <w:rsid w:val="00D970A9"/>
    <w:rsid w:val="00DB337A"/>
    <w:rsid w:val="00DF3845"/>
    <w:rsid w:val="00E16462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C0E02-A1C1-4185-95B1-F423D571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0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8DED4-A7AB-4C5F-B6C9-1305AB8F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327</Words>
  <Characters>1722</Characters>
  <Application>Microsoft Office Word</Application>
  <DocSecurity>0</DocSecurity>
  <Lines>53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4475 Text of Previous Version (Dec. 3, 2015) - South Carolina Legislature Online</dc:title>
  <dc:creator>nancylee</dc:creator>
  <cp:lastModifiedBy>N Cumfer</cp:lastModifiedBy>
  <cp:revision>2</cp:revision>
  <cp:lastPrinted>2015-12-01T16:11:00Z</cp:lastPrinted>
  <dcterms:created xsi:type="dcterms:W3CDTF">2015-12-03T21:38:00Z</dcterms:created>
  <dcterms:modified xsi:type="dcterms:W3CDTF">2015-12-03T21:38:00Z</dcterms:modified>
</cp:coreProperties>
</file>