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CF7" w:rsidRDefault="008D1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8D1CF7" w:rsidRDefault="008D1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8D1CF7" w:rsidRDefault="008D1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2015</w:t>
      </w:r>
    </w:p>
    <w:p w:rsidR="008D1CF7" w:rsidRDefault="008D1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CF7" w:rsidRPr="008D1CF7" w:rsidRDefault="008D1CF7" w:rsidP="008D1CF7">
      <w:pPr>
        <w:tabs>
          <w:tab w:val="right" w:pos="5933"/>
        </w:tabs>
        <w:suppressAutoHyphens/>
        <w:jc w:val="both"/>
        <w:rPr>
          <w:rFonts w:eastAsia="Times New Roman"/>
        </w:rPr>
      </w:pPr>
      <w:r>
        <w:rPr>
          <w:rFonts w:eastAsia="Times New Roman"/>
        </w:rPr>
        <w:tab/>
      </w:r>
      <w:r>
        <w:rPr>
          <w:rFonts w:eastAsia="Times New Roman"/>
          <w:b/>
          <w:sz w:val="36"/>
        </w:rPr>
        <w:t>S. 447</w:t>
      </w:r>
    </w:p>
    <w:p w:rsidR="008D1CF7" w:rsidRDefault="008D1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CF7" w:rsidRDefault="008D1CF7" w:rsidP="008D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36EC5">
        <w:t>Senator Campbell</w:t>
      </w:r>
    </w:p>
    <w:p w:rsidR="008D1CF7" w:rsidRDefault="008D1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CF7" w:rsidRDefault="008D1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2/17/15--S.</w:t>
      </w:r>
    </w:p>
    <w:p w:rsidR="008D1CF7" w:rsidRDefault="008D1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11, 2015.</w:t>
      </w:r>
    </w:p>
    <w:p w:rsidR="008D1CF7" w:rsidRPr="008D1CF7" w:rsidRDefault="008D1CF7" w:rsidP="008D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D1CF7" w:rsidRDefault="008D1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CF7" w:rsidRPr="008D1CF7" w:rsidRDefault="008D1CF7" w:rsidP="008D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INVITATIONS</w:t>
      </w:r>
    </w:p>
    <w:p w:rsidR="008D1CF7" w:rsidRDefault="008D1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447) to declare Wednesday, February 18, 2015, as “Unclaimed Property Day” and in doing so, urge all citizens to utilize the Office of State Treasurer’s database to search, etc., respectfully</w:t>
      </w:r>
    </w:p>
    <w:p w:rsidR="008D1CF7" w:rsidRPr="008D1CF7" w:rsidRDefault="008D1CF7" w:rsidP="008D1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D1CF7" w:rsidRDefault="008D1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8D1CF7" w:rsidRDefault="008D1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CF7" w:rsidRDefault="008D1C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D1CF7" w:rsidSect="008D1CF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A5519" w:rsidRPr="00522CE0" w:rsidRDefault="00BA55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53B6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A1949">
        <w:rPr>
          <w:color w:val="000000" w:themeColor="text1"/>
          <w:u w:color="000000" w:themeColor="text1"/>
        </w:rPr>
        <w:t>TO DECLARE WEDNESDAY, FEBRUARY 18, 2015, AS “UNCLAIMED PROPERTY DAY” AND IN DOING SO, URGE ALL CITIZENS TO UTILIZE THE OFFICE OF STATE TREASURER’S DATABASE TO SEARCH FOR UNCLAIMED PROPERTY FOR THEMSELVES, THEIR FRIENDS AND FAMILY, AND THEIR BUSINESS</w:t>
      </w:r>
      <w:r w:rsidR="00446B7F">
        <w:rPr>
          <w:color w:val="000000" w:themeColor="text1"/>
          <w:u w:color="000000" w:themeColor="text1"/>
        </w:rPr>
        <w:t>ES</w:t>
      </w:r>
      <w:r w:rsidRPr="00EA1949">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2320"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Office of State Treasurer serves as the custodian for currently more than $462 million in unclaimed funds belonging to citizens and businesses across South Carolina; and</w:t>
      </w:r>
    </w:p>
    <w:p w:rsidR="005F2320"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320"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Treasurer’s Office Unclaimed Property Program safeguards unclaimed wages, checks, credit balances, bank accounts, utility deposits, insurance proceeds, money orders, travelers checks, and stocks and dividends; and</w:t>
      </w:r>
    </w:p>
    <w:p w:rsidR="005F2320"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320"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rightful owners of unclaimed property, or their heirs, always have the right to claim property that is held in custody by the State Treasurer’s Office; and</w:t>
      </w:r>
    </w:p>
    <w:p w:rsidR="005F2320"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B61"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holding and returning unclaimed property to the citizens and businesses of South Carolina is an important function of state government. </w:t>
      </w:r>
      <w:r w:rsidR="00953B61">
        <w:rPr>
          <w:rFonts w:eastAsia="Times New Roman"/>
        </w:rPr>
        <w:t>Now, therefore,</w:t>
      </w:r>
    </w:p>
    <w:p w:rsidR="00953B61" w:rsidRDefault="00953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B61" w:rsidRDefault="00953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53B61" w:rsidRDefault="00953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320" w:rsidRDefault="00953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F2320">
        <w:rPr>
          <w:rFonts w:eastAsia="Times New Roman"/>
        </w:rPr>
        <w:t>the members of the South Carolina Senate, by this resolution, declare Wednesday, February 18, 2015, as “Unclaimed Property Day” and</w:t>
      </w:r>
      <w:r w:rsidR="00446B7F">
        <w:rPr>
          <w:rFonts w:eastAsia="Times New Roman"/>
        </w:rPr>
        <w:t xml:space="preserve"> in</w:t>
      </w:r>
      <w:r w:rsidR="005F2320">
        <w:rPr>
          <w:rFonts w:eastAsia="Times New Roman"/>
        </w:rPr>
        <w:t xml:space="preserve"> doing</w:t>
      </w:r>
      <w:r w:rsidR="00446B7F">
        <w:rPr>
          <w:rFonts w:eastAsia="Times New Roman"/>
        </w:rPr>
        <w:t xml:space="preserve"> so</w:t>
      </w:r>
      <w:r w:rsidR="005F2320">
        <w:rPr>
          <w:rFonts w:eastAsia="Times New Roman"/>
        </w:rPr>
        <w:t>, urge all citizens to utilize the Office of State Treasurer’s database to search for unclaimed property for themselves, their friends and family, and their businesses.</w:t>
      </w:r>
    </w:p>
    <w:p w:rsidR="00953B61" w:rsidRDefault="00953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B61" w:rsidRPr="00522CE0" w:rsidRDefault="00953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5F2320">
        <w:rPr>
          <w:rFonts w:eastAsia="Times New Roman"/>
        </w:rPr>
        <w:t>Curtis M. Loftis, Jr., Treasurer of South Carolina</w:t>
      </w:r>
      <w:r>
        <w:rPr>
          <w:rFonts w:eastAsia="Times New Roman"/>
        </w:rPr>
        <w:t>.</w:t>
      </w:r>
    </w:p>
    <w:p w:rsidR="00644E0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5C63" w:rsidRDefault="00965C63" w:rsidP="00965C63">
      <w:pPr>
        <w:suppressAutoHyphens/>
        <w:jc w:val="both"/>
        <w:rPr>
          <w:rFonts w:eastAsia="Times New Roman"/>
        </w:rPr>
      </w:pPr>
    </w:p>
    <w:sectPr w:rsidR="00965C63" w:rsidSect="008D1CF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B61" w:rsidRDefault="00953B61" w:rsidP="00522CE0">
      <w:r>
        <w:separator/>
      </w:r>
    </w:p>
  </w:endnote>
  <w:endnote w:type="continuationSeparator" w:id="0">
    <w:p w:rsidR="00953B61" w:rsidRDefault="00953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203085-B88A-4B19-BEF5-7574469FBEB5}"/>
    <w:embedBold r:id="rId2" w:fontKey="{662731C3-A3C6-4028-A18E-83AF008E2F17}"/>
  </w:font>
  <w:font w:name="Calibri">
    <w:panose1 w:val="020F0502020204030204"/>
    <w:charset w:val="00"/>
    <w:family w:val="swiss"/>
    <w:pitch w:val="variable"/>
    <w:sig w:usb0="E10002FF" w:usb1="4000ACFF" w:usb2="00000009" w:usb3="00000000" w:csb0="0000019F" w:csb1="00000000"/>
    <w:embedRegular r:id="rId3" w:fontKey="{224906F0-51FC-4B33-BC19-BB5D549ED6F5}"/>
  </w:font>
  <w:font w:name="Cambria">
    <w:panose1 w:val="02040503050406030204"/>
    <w:charset w:val="00"/>
    <w:family w:val="roman"/>
    <w:pitch w:val="variable"/>
    <w:sig w:usb0="E00002FF" w:usb1="400004FF" w:usb2="00000000" w:usb3="00000000" w:csb0="0000019F" w:csb1="00000000"/>
    <w:embedRegular r:id="rId4" w:fontKey="{DCFA99C2-B3CC-4AD6-A82F-4792A7EAF5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E0A" w:rsidRPr="00BA5519" w:rsidRDefault="00BA5519" w:rsidP="00BA5519">
    <w:pPr>
      <w:pStyle w:val="Footer"/>
      <w:tabs>
        <w:tab w:val="clear" w:pos="4680"/>
        <w:tab w:val="clear" w:pos="9360"/>
        <w:tab w:val="center" w:pos="2995"/>
      </w:tabs>
      <w:spacing w:before="120"/>
    </w:pPr>
    <w:r>
      <w:t>[447</w:t>
    </w:r>
    <w:r w:rsidR="008D1CF7">
      <w:t>-</w:t>
    </w:r>
    <w:r w:rsidR="008D1CF7">
      <w:fldChar w:fldCharType="begin"/>
    </w:r>
    <w:r w:rsidR="008D1CF7">
      <w:instrText xml:space="preserve"> PAGE  \* MERGEFORMAT </w:instrText>
    </w:r>
    <w:r w:rsidR="008D1CF7">
      <w:fldChar w:fldCharType="separate"/>
    </w:r>
    <w:r w:rsidR="002C3153">
      <w:rPr>
        <w:noProof/>
      </w:rPr>
      <w:t>1</w:t>
    </w:r>
    <w:r w:rsidR="008D1CF7">
      <w:fldChar w:fldCharType="end"/>
    </w:r>
    <w:r w:rsidR="008D1CF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CF7" w:rsidRPr="00BA5519" w:rsidRDefault="008D1CF7" w:rsidP="00BA5519">
    <w:pPr>
      <w:pStyle w:val="Footer"/>
      <w:tabs>
        <w:tab w:val="clear" w:pos="4680"/>
        <w:tab w:val="clear" w:pos="9360"/>
        <w:tab w:val="center" w:pos="2995"/>
      </w:tabs>
      <w:spacing w:before="120"/>
    </w:pPr>
    <w:r>
      <w:t>[447]</w:t>
    </w:r>
    <w:r>
      <w:tab/>
    </w:r>
    <w:r>
      <w:fldChar w:fldCharType="begin"/>
    </w:r>
    <w:r>
      <w:instrText xml:space="preserve"> PAGE  \* MERGEFORMAT </w:instrText>
    </w:r>
    <w:r>
      <w:fldChar w:fldCharType="separate"/>
    </w:r>
    <w:r w:rsidR="00965C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B61" w:rsidRDefault="00953B61" w:rsidP="00522CE0">
      <w:r>
        <w:separator/>
      </w:r>
    </w:p>
  </w:footnote>
  <w:footnote w:type="continuationSeparator" w:id="0">
    <w:p w:rsidR="00953B61" w:rsidRDefault="00953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UPP .KMM.PGC"/>
    <w:docVar w:name="CoverAttorneyInitials" w:val="KMM"/>
    <w:docVar w:name="CoverAttorneyLastName" w:val="Moffitt"/>
    <w:docVar w:name="CoverBillType" w:val="r"/>
    <w:docVar w:name="CoverSenator" w:val="PGC"/>
    <w:docVar w:name="dvBillNumber" w:val="447"/>
    <w:docVar w:name="dvBillNumberPrefix" w:val="S. "/>
    <w:docVar w:name="dvOriginalBody" w:val="Senate"/>
    <w:docVar w:name="fulldraftpath" w:val="L:\S-RES\PGC\010UPP .KMM.PGC.DOCX"/>
    <w:docVar w:name="NameofBody" w:val="S"/>
    <w:docVar w:name="vgroup2" w:val="S-RES"/>
  </w:docVars>
  <w:rsids>
    <w:rsidRoot w:val="00953B61"/>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63168"/>
    <w:rsid w:val="002C1321"/>
    <w:rsid w:val="002C2031"/>
    <w:rsid w:val="002C3153"/>
    <w:rsid w:val="002C5896"/>
    <w:rsid w:val="002D3BED"/>
    <w:rsid w:val="00307C2B"/>
    <w:rsid w:val="00383247"/>
    <w:rsid w:val="003D6E2B"/>
    <w:rsid w:val="003E7597"/>
    <w:rsid w:val="0044020F"/>
    <w:rsid w:val="00446B7F"/>
    <w:rsid w:val="00450668"/>
    <w:rsid w:val="004813A2"/>
    <w:rsid w:val="004952FA"/>
    <w:rsid w:val="004B6A22"/>
    <w:rsid w:val="004D7F37"/>
    <w:rsid w:val="00522CE0"/>
    <w:rsid w:val="00565148"/>
    <w:rsid w:val="00570403"/>
    <w:rsid w:val="00571C12"/>
    <w:rsid w:val="00593361"/>
    <w:rsid w:val="005A413B"/>
    <w:rsid w:val="005A5017"/>
    <w:rsid w:val="005A648C"/>
    <w:rsid w:val="005E0DFC"/>
    <w:rsid w:val="005F1745"/>
    <w:rsid w:val="005F2320"/>
    <w:rsid w:val="00644E0A"/>
    <w:rsid w:val="006A1802"/>
    <w:rsid w:val="006C74EA"/>
    <w:rsid w:val="00720D40"/>
    <w:rsid w:val="007318D4"/>
    <w:rsid w:val="00746DC3"/>
    <w:rsid w:val="00765784"/>
    <w:rsid w:val="007A4390"/>
    <w:rsid w:val="007E5CB7"/>
    <w:rsid w:val="008314D2"/>
    <w:rsid w:val="008B2F42"/>
    <w:rsid w:val="008C3697"/>
    <w:rsid w:val="008D1CF7"/>
    <w:rsid w:val="008E185F"/>
    <w:rsid w:val="008F023B"/>
    <w:rsid w:val="00904E16"/>
    <w:rsid w:val="009162B3"/>
    <w:rsid w:val="00927C62"/>
    <w:rsid w:val="00953B61"/>
    <w:rsid w:val="00965C63"/>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5519"/>
    <w:rsid w:val="00BB5AFC"/>
    <w:rsid w:val="00BC0A56"/>
    <w:rsid w:val="00C45366"/>
    <w:rsid w:val="00C57023"/>
    <w:rsid w:val="00C74052"/>
    <w:rsid w:val="00CB187A"/>
    <w:rsid w:val="00CC0EC7"/>
    <w:rsid w:val="00D1088B"/>
    <w:rsid w:val="00D14DE6"/>
    <w:rsid w:val="00D156D2"/>
    <w:rsid w:val="00D2450E"/>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B358670-C7AE-44FC-BEF1-17D75455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E04E1DF0.dotm</Template>
  <TotalTime>0</TotalTime>
  <Pages>3</Pages>
  <Words>306</Words>
  <Characters>1697</Characters>
  <Application>Microsoft Office Word</Application>
  <DocSecurity>0</DocSecurity>
  <Lines>67</Lines>
  <Paragraphs>21</Paragraphs>
  <ScaleCrop>false</ScaleCrop>
  <Company> </Company>
  <LinksUpToDate>false</LinksUpToDate>
  <CharactersWithSpaces>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 Text of Previous Version (Feb. 17, 2015) - South Carolina Legislature Online</dc:title>
  <dc:subject/>
  <dc:creator>%USERNAME%</dc:creator>
  <cp:keywords/>
  <dc:description/>
  <cp:lastModifiedBy>Miriam Cook</cp:lastModifiedBy>
  <cp:revision>2</cp:revision>
  <dcterms:created xsi:type="dcterms:W3CDTF">2015-02-17T23:18:00Z</dcterms:created>
  <dcterms:modified xsi:type="dcterms:W3CDTF">2015-02-17T23:18:00Z</dcterms:modified>
</cp:coreProperties>
</file>