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8E" w:rsidRDefault="00BE488E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188" w:rsidRDefault="00CB3188" w:rsidP="00CB3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4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67C1">
        <w:rPr>
          <w:b/>
          <w:sz w:val="30"/>
          <w:szCs w:val="30"/>
        </w:rPr>
        <w:t>BILL</w:t>
      </w:r>
    </w:p>
    <w:p w:rsidR="00E41D66" w:rsidRDefault="00E41D66" w:rsidP="00E41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6E1925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TO AMEND THE CODE OF LAWS OF SOUTH CAROLINA, 1976, </w:t>
      </w:r>
      <w:r w:rsidR="00E81A1F" w:rsidRPr="005443FF">
        <w:rPr>
          <w:color w:val="000000" w:themeColor="text1"/>
          <w:u w:color="000000" w:themeColor="text1"/>
        </w:rPr>
        <w:t>TO ENACT “TIMOTHY’S LAW”</w:t>
      </w:r>
      <w:r>
        <w:rPr>
          <w:color w:val="000000" w:themeColor="text1"/>
          <w:u w:color="000000" w:themeColor="text1"/>
        </w:rPr>
        <w:t>;</w:t>
      </w:r>
      <w:r w:rsidR="00E81A1F" w:rsidRPr="005443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AMEND</w:t>
      </w:r>
      <w:r w:rsidR="00E81A1F" w:rsidRPr="005443FF">
        <w:rPr>
          <w:color w:val="000000" w:themeColor="text1"/>
          <w:u w:color="000000" w:themeColor="text1"/>
        </w:rPr>
        <w:t xml:space="preserve"> SECTION 56</w:t>
      </w:r>
      <w:r w:rsidR="00E81A1F" w:rsidRPr="005443FF">
        <w:rPr>
          <w:color w:val="000000" w:themeColor="text1"/>
          <w:u w:color="000000" w:themeColor="text1"/>
        </w:rPr>
        <w:noBreakHyphen/>
        <w:t>1</w:t>
      </w:r>
      <w:r w:rsidR="00E81A1F" w:rsidRPr="005443FF">
        <w:rPr>
          <w:color w:val="000000" w:themeColor="text1"/>
          <w:u w:color="000000" w:themeColor="text1"/>
        </w:rPr>
        <w:noBreakHyphen/>
        <w:t>100, RELATING TO THE REQUIREMENT THAT CERTAIN PERSONS MUST SIGN AN APPLICATION OF AN UNEMANCIPATED MINOR FOR A BEGINNER’S PERMIT, INSTRUCTION PERMIT, OR DRIVER’S LICE</w:t>
      </w:r>
      <w:r w:rsidR="00D437B0">
        <w:rPr>
          <w:color w:val="000000" w:themeColor="text1"/>
          <w:u w:color="000000" w:themeColor="text1"/>
        </w:rPr>
        <w:t>NSE, SO AS TO PROVIDE THAT A FA</w:t>
      </w:r>
      <w:r w:rsidR="00E81A1F" w:rsidRPr="005443FF">
        <w:rPr>
          <w:color w:val="000000" w:themeColor="text1"/>
          <w:u w:color="000000" w:themeColor="text1"/>
        </w:rPr>
        <w:t xml:space="preserve">THER, MOTHER, FOSTER PARENT, OR AN INDIVIDUAL WHO STANDS IN LOCO PARENTIS TO A MINOR </w:t>
      </w:r>
      <w:r w:rsidR="00D437B0">
        <w:rPr>
          <w:color w:val="000000" w:themeColor="text1"/>
          <w:u w:color="000000" w:themeColor="text1"/>
        </w:rPr>
        <w:t>IS THE PERSON</w:t>
      </w:r>
      <w:r w:rsidR="00E81A1F" w:rsidRPr="005443FF">
        <w:rPr>
          <w:color w:val="000000" w:themeColor="text1"/>
          <w:u w:color="000000" w:themeColor="text1"/>
        </w:rPr>
        <w:t xml:space="preserve"> WHO </w:t>
      </w:r>
      <w:r w:rsidR="00D437B0">
        <w:rPr>
          <w:color w:val="000000" w:themeColor="text1"/>
          <w:u w:color="000000" w:themeColor="text1"/>
        </w:rPr>
        <w:t>IS</w:t>
      </w:r>
      <w:r w:rsidR="00E81A1F" w:rsidRPr="005443FF">
        <w:rPr>
          <w:color w:val="000000" w:themeColor="text1"/>
          <w:u w:color="000000" w:themeColor="text1"/>
        </w:rPr>
        <w:t xml:space="preserve"> AUTHORIZED TO SIGN THIS APPLICATION.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43F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031EF4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E81A1F" w:rsidRPr="005443FF">
        <w:rPr>
          <w:color w:val="000000" w:themeColor="text1"/>
          <w:u w:color="000000" w:themeColor="text1"/>
        </w:rPr>
        <w:t>This act may be cited as “Timothy’s Law”.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031EF4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E81A1F" w:rsidRPr="005443FF">
        <w:rPr>
          <w:color w:val="000000" w:themeColor="text1"/>
          <w:u w:color="000000" w:themeColor="text1"/>
        </w:rPr>
        <w:t>Section 56</w:t>
      </w:r>
      <w:r w:rsidR="00E81A1F" w:rsidRPr="005443FF">
        <w:rPr>
          <w:color w:val="000000" w:themeColor="text1"/>
          <w:u w:color="000000" w:themeColor="text1"/>
        </w:rPr>
        <w:noBreakHyphen/>
        <w:t>1</w:t>
      </w:r>
      <w:r w:rsidR="00E81A1F" w:rsidRPr="005443FF">
        <w:rPr>
          <w:color w:val="000000" w:themeColor="text1"/>
          <w:u w:color="000000" w:themeColor="text1"/>
        </w:rPr>
        <w:noBreakHyphen/>
        <w:t>100 of the 1976 Code is amended to read: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452" w:rsidRDefault="00F81654" w:rsidP="00CF6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7A3877">
        <w:rPr>
          <w:color w:val="000000" w:themeColor="text1"/>
          <w:u w:color="000000" w:themeColor="text1"/>
        </w:rPr>
        <w:t>“</w:t>
      </w:r>
      <w:r w:rsidR="007A3877">
        <w:t>S</w:t>
      </w:r>
      <w:r w:rsidR="007A3877" w:rsidRPr="00CF6452">
        <w:t>ection</w:t>
      </w:r>
      <w:r w:rsidR="00CF6452" w:rsidRPr="00CF6452">
        <w:t xml:space="preserve"> 56</w:t>
      </w:r>
      <w:r w:rsidR="00CF6452" w:rsidRPr="00CF6452">
        <w:noBreakHyphen/>
        <w:t>1</w:t>
      </w:r>
      <w:r w:rsidR="00CF6452" w:rsidRPr="00CF6452">
        <w:noBreakHyphen/>
        <w:t>100.</w:t>
      </w:r>
      <w:r w:rsidR="00CF6452" w:rsidRPr="007A7EFA">
        <w:tab/>
        <w:t xml:space="preserve">The application of an unemancipated minor for a beginner’s permit, instruction permit, or driver’s license must be signed and verified before a person authorized to administer oaths by the father, mother, </w:t>
      </w:r>
      <w:r w:rsidR="00CF6452" w:rsidRPr="00CF6452">
        <w:rPr>
          <w:strike/>
        </w:rPr>
        <w:t>or</w:t>
      </w:r>
      <w:r w:rsidR="00CF6452" w:rsidRPr="007A7EFA">
        <w:t xml:space="preserve"> </w:t>
      </w:r>
      <w:r w:rsidR="00CF6452" w:rsidRPr="00B25897">
        <w:rPr>
          <w:u w:val="single"/>
        </w:rPr>
        <w:t>legal</w:t>
      </w:r>
      <w:r w:rsidR="00B25897" w:rsidRPr="00B25897">
        <w:t xml:space="preserve"> </w:t>
      </w:r>
      <w:r w:rsidR="00CF6452" w:rsidRPr="00CF6452">
        <w:t>guardian</w:t>
      </w:r>
      <w:r w:rsidR="00CF6452" w:rsidRPr="00250EA9">
        <w:rPr>
          <w:u w:val="single"/>
        </w:rPr>
        <w:t>,</w:t>
      </w:r>
      <w:r w:rsidR="00B25897" w:rsidRPr="00250EA9">
        <w:rPr>
          <w:u w:val="single"/>
        </w:rPr>
        <w:t xml:space="preserve"> </w:t>
      </w:r>
      <w:r w:rsidR="00CF6452" w:rsidRPr="00250EA9">
        <w:rPr>
          <w:u w:val="single"/>
        </w:rPr>
        <w:t>foster paren</w:t>
      </w:r>
      <w:r w:rsidR="00AD1E70">
        <w:rPr>
          <w:u w:val="single"/>
        </w:rPr>
        <w:t>t,</w:t>
      </w:r>
      <w:r w:rsidR="00FB126D">
        <w:t xml:space="preserve"> or</w:t>
      </w:r>
      <w:r w:rsidR="00AD1E70" w:rsidRPr="007A3877">
        <w:rPr>
          <w:strike/>
        </w:rPr>
        <w:t>,</w:t>
      </w:r>
      <w:r w:rsidR="00CF6452" w:rsidRPr="007A3877">
        <w:rPr>
          <w:strike/>
        </w:rPr>
        <w:t xml:space="preserve"> for</w:t>
      </w:r>
      <w:r w:rsidR="00CF6452" w:rsidRPr="00602A8F">
        <w:rPr>
          <w:strike/>
        </w:rPr>
        <w:t xml:space="preserve"> all other minors, by a responsible adult who is willing to assume the obligation imposed under this article upon a person signing the application of a</w:t>
      </w:r>
      <w:r w:rsidR="00CF6452" w:rsidRPr="007A7EFA">
        <w:t xml:space="preserve"> </w:t>
      </w:r>
      <w:r w:rsidR="00602A8F" w:rsidRPr="00602A8F">
        <w:rPr>
          <w:u w:val="single"/>
        </w:rPr>
        <w:t>an individual who stands in loco parentis to the</w:t>
      </w:r>
      <w:r w:rsidR="00602A8F">
        <w:t xml:space="preserve"> </w:t>
      </w:r>
      <w:r w:rsidR="00CF6452" w:rsidRPr="007A7EFA">
        <w:t>minor. Upon the extension of a permit pursuant to Section 56</w:t>
      </w:r>
      <w:r w:rsidR="00CF6452" w:rsidRPr="007A7EFA">
        <w:noBreakHyphen/>
        <w:t>1</w:t>
      </w:r>
      <w:r w:rsidR="00CF6452" w:rsidRPr="007A7EFA">
        <w:noBreakHyphen/>
        <w:t xml:space="preserve">50, authorization by the father, mother, </w:t>
      </w:r>
      <w:r w:rsidR="00CF6452" w:rsidRPr="00CF6452">
        <w:rPr>
          <w:u w:val="single"/>
        </w:rPr>
        <w:t>legal</w:t>
      </w:r>
      <w:r w:rsidR="00CF6452">
        <w:t xml:space="preserve"> </w:t>
      </w:r>
      <w:r w:rsidR="00FB126D">
        <w:t>guardian,</w:t>
      </w:r>
      <w:r w:rsidR="00CF6452">
        <w:t xml:space="preserve"> </w:t>
      </w:r>
      <w:r w:rsidR="00AD1E70" w:rsidRPr="00AD1E70">
        <w:rPr>
          <w:u w:val="single"/>
        </w:rPr>
        <w:t>foster parent</w:t>
      </w:r>
      <w:r w:rsidR="007A3877">
        <w:rPr>
          <w:u w:val="single"/>
        </w:rPr>
        <w:t>,</w:t>
      </w:r>
      <w:r w:rsidR="00AD1E70">
        <w:t xml:space="preserve"> </w:t>
      </w:r>
      <w:r w:rsidR="00CF6452" w:rsidRPr="007A7EFA">
        <w:t xml:space="preserve">or </w:t>
      </w:r>
      <w:r w:rsidR="00CF6452" w:rsidRPr="00FB126D">
        <w:rPr>
          <w:strike/>
        </w:rPr>
        <w:t>a responsible adult</w:t>
      </w:r>
      <w:r w:rsidR="00CF6452" w:rsidRPr="007A7EFA">
        <w:t xml:space="preserve"> </w:t>
      </w:r>
      <w:r w:rsidR="00FB126D" w:rsidRPr="00FB126D">
        <w:rPr>
          <w:u w:val="single"/>
        </w:rPr>
        <w:t>an individual who stands in loco parentis to the minor</w:t>
      </w:r>
      <w:r w:rsidR="00FB126D">
        <w:t xml:space="preserve"> </w:t>
      </w:r>
      <w:r w:rsidR="00CF6452" w:rsidRPr="007A7EFA">
        <w:t>is not required.</w:t>
      </w:r>
      <w:r w:rsidR="007A3877">
        <w:t>”</w:t>
      </w:r>
    </w:p>
    <w:p w:rsidR="00E81A1F" w:rsidRPr="005443FF" w:rsidRDefault="00E81A1F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A1F" w:rsidRPr="005443FF" w:rsidRDefault="00031EF4" w:rsidP="00E8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E81A1F" w:rsidRPr="005443FF">
        <w:rPr>
          <w:color w:val="000000" w:themeColor="text1"/>
          <w:u w:color="000000" w:themeColor="text1"/>
        </w:rPr>
        <w:t>This act takes effect upon approval by the Governor.</w:t>
      </w:r>
    </w:p>
    <w:p w:rsidR="008468A4" w:rsidRDefault="00875E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top"/>
      <w:bookmarkEnd w:id="3"/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88E" w:rsidRDefault="00BE488E" w:rsidP="00BE488E">
      <w:pPr>
        <w:suppressAutoHyphens/>
      </w:pPr>
    </w:p>
    <w:sectPr w:rsidR="00BE488E" w:rsidSect="00BE48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EA9" w:rsidRDefault="00250EA9" w:rsidP="009F0C77">
      <w:r>
        <w:separator/>
      </w:r>
    </w:p>
  </w:endnote>
  <w:endnote w:type="continuationSeparator" w:id="0">
    <w:p w:rsidR="00250EA9" w:rsidRDefault="00250E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02551E-A53A-4F27-8517-93BCF8CF8048}"/>
    <w:embedBold r:id="rId2" w:fontKey="{2708C231-9C24-47BA-B5A5-6437F7838F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E72A4C-225F-4C20-8333-4A61BFFADB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5CB108-A035-43D6-91F6-B6BB70D10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5DD344-6B43-4053-8109-99253D9271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A4" w:rsidRPr="00BE488E" w:rsidRDefault="00BE488E" w:rsidP="00BE48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EA9" w:rsidRDefault="00250EA9" w:rsidP="009F0C77">
      <w:r>
        <w:separator/>
      </w:r>
    </w:p>
  </w:footnote>
  <w:footnote w:type="continuationSeparator" w:id="0">
    <w:p w:rsidR="00250EA9" w:rsidRDefault="00250E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3CM16"/>
    <w:docVar w:name="CoverBillType" w:val="b"/>
    <w:docVar w:name="docpath" w:val="L:\Council\bills\GT\5003CM16.DOCX"/>
    <w:docVar w:name="dvBillNumber" w:val="450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267C1"/>
    <w:rsid w:val="00011869"/>
    <w:rsid w:val="00015CD6"/>
    <w:rsid w:val="00031C64"/>
    <w:rsid w:val="00031EF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0EA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1E5"/>
    <w:rsid w:val="0041760A"/>
    <w:rsid w:val="00417C01"/>
    <w:rsid w:val="004403BD"/>
    <w:rsid w:val="00461441"/>
    <w:rsid w:val="00473770"/>
    <w:rsid w:val="004809EE"/>
    <w:rsid w:val="004E7D54"/>
    <w:rsid w:val="005273C6"/>
    <w:rsid w:val="00530A69"/>
    <w:rsid w:val="00545593"/>
    <w:rsid w:val="00577C6C"/>
    <w:rsid w:val="005C2FE2"/>
    <w:rsid w:val="005C4A40"/>
    <w:rsid w:val="005E2BC9"/>
    <w:rsid w:val="00602A8F"/>
    <w:rsid w:val="00605102"/>
    <w:rsid w:val="006215AA"/>
    <w:rsid w:val="006913C9"/>
    <w:rsid w:val="0069470D"/>
    <w:rsid w:val="006E1925"/>
    <w:rsid w:val="00734F00"/>
    <w:rsid w:val="007A3877"/>
    <w:rsid w:val="007A70AE"/>
    <w:rsid w:val="008362E8"/>
    <w:rsid w:val="008468A4"/>
    <w:rsid w:val="00875E6D"/>
    <w:rsid w:val="008A1768"/>
    <w:rsid w:val="008F0F33"/>
    <w:rsid w:val="008F4429"/>
    <w:rsid w:val="0094021A"/>
    <w:rsid w:val="009B44AF"/>
    <w:rsid w:val="009C6A0B"/>
    <w:rsid w:val="009F0C77"/>
    <w:rsid w:val="009F4DD1"/>
    <w:rsid w:val="00A20CC9"/>
    <w:rsid w:val="00A41684"/>
    <w:rsid w:val="00A64E80"/>
    <w:rsid w:val="00A72BCD"/>
    <w:rsid w:val="00A741D9"/>
    <w:rsid w:val="00A833AB"/>
    <w:rsid w:val="00A9741D"/>
    <w:rsid w:val="00AC5372"/>
    <w:rsid w:val="00AD1E70"/>
    <w:rsid w:val="00AD4B17"/>
    <w:rsid w:val="00B25897"/>
    <w:rsid w:val="00B412D4"/>
    <w:rsid w:val="00B74121"/>
    <w:rsid w:val="00B772F1"/>
    <w:rsid w:val="00BE3C22"/>
    <w:rsid w:val="00BE488E"/>
    <w:rsid w:val="00BF42AB"/>
    <w:rsid w:val="00C0345E"/>
    <w:rsid w:val="00C3483A"/>
    <w:rsid w:val="00C74E9D"/>
    <w:rsid w:val="00C82FD3"/>
    <w:rsid w:val="00C92819"/>
    <w:rsid w:val="00CB1EEE"/>
    <w:rsid w:val="00CB3188"/>
    <w:rsid w:val="00CC6B7B"/>
    <w:rsid w:val="00CD2089"/>
    <w:rsid w:val="00CF6452"/>
    <w:rsid w:val="00D267C1"/>
    <w:rsid w:val="00D37746"/>
    <w:rsid w:val="00D437B0"/>
    <w:rsid w:val="00D73A67"/>
    <w:rsid w:val="00D970A9"/>
    <w:rsid w:val="00DF3845"/>
    <w:rsid w:val="00E41911"/>
    <w:rsid w:val="00E41D66"/>
    <w:rsid w:val="00E81A1F"/>
    <w:rsid w:val="00E92EEF"/>
    <w:rsid w:val="00EB4BEB"/>
    <w:rsid w:val="00EF2368"/>
    <w:rsid w:val="00F24442"/>
    <w:rsid w:val="00F50AE3"/>
    <w:rsid w:val="00F656BA"/>
    <w:rsid w:val="00F67CF1"/>
    <w:rsid w:val="00F81654"/>
    <w:rsid w:val="00F840F0"/>
    <w:rsid w:val="00FB0D0D"/>
    <w:rsid w:val="00FB126D"/>
    <w:rsid w:val="00FB43B4"/>
    <w:rsid w:val="00FD103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B0623-92BD-415A-8A57-43F133FA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C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C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40172-16F4-4EE2-96B5-BFF53B20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235</Words>
  <Characters>1172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4509 Text of Previous Version (Dec. 3, 2015) - South Carolina Legislature Online</dc:title>
  <dc:creator>Gwen Thurmond</dc:creator>
  <cp:lastModifiedBy>N Cumfer</cp:lastModifiedBy>
  <cp:revision>2</cp:revision>
  <cp:lastPrinted>2015-12-01T20:46:00Z</cp:lastPrinted>
  <dcterms:created xsi:type="dcterms:W3CDTF">2015-12-03T21:55:00Z</dcterms:created>
  <dcterms:modified xsi:type="dcterms:W3CDTF">2015-12-03T21:55:00Z</dcterms:modified>
</cp:coreProperties>
</file>