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721" w:rsidRDefault="00695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5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B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FE4" w:rsidRDefault="008119B8" w:rsidP="0094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943FE4">
        <w:t xml:space="preserve">RECOGNIZE AND CONGRATULATE THE </w:t>
      </w:r>
      <w:r w:rsidR="00B452A7">
        <w:t xml:space="preserve">SOUTH POINTE </w:t>
      </w:r>
      <w:r w:rsidR="00943FE4">
        <w:t>HIGH SCHOOL FOOTBALL TEAM AND ITS FINE COACHES ON THEIR IMPRESSIVE WIN OF THE 201</w:t>
      </w:r>
      <w:r w:rsidR="00B452A7">
        <w:t>5</w:t>
      </w:r>
      <w:r w:rsidR="00943FE4">
        <w:t xml:space="preserve">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19AF" w:rsidRDefault="00783BF5"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E19AF">
        <w:t xml:space="preserve">supremely ready for the challenge, the </w:t>
      </w:r>
      <w:r w:rsidR="00B452A7">
        <w:t>South Pointe</w:t>
      </w:r>
      <w:r w:rsidR="009E19AF">
        <w:t xml:space="preserve"> High School football team drove past </w:t>
      </w:r>
      <w:r w:rsidR="00B452A7">
        <w:t>Midland Valley</w:t>
      </w:r>
      <w:r w:rsidR="009E19AF">
        <w:t xml:space="preserve"> </w:t>
      </w:r>
      <w:r w:rsidR="00B452A7">
        <w:t>35</w:t>
      </w:r>
      <w:r w:rsidR="00EE04C1">
        <w:noBreakHyphen/>
      </w:r>
      <w:r w:rsidR="00B452A7">
        <w:t>0</w:t>
      </w:r>
      <w:r w:rsidR="009E19AF">
        <w:t xml:space="preserve"> to capture the 201</w:t>
      </w:r>
      <w:r w:rsidR="00B452A7">
        <w:t>5 Class AAA</w:t>
      </w:r>
      <w:r w:rsidR="009E19AF">
        <w:t xml:space="preserve"> State Championship, held on Saturday, December </w:t>
      </w:r>
      <w:r w:rsidR="00B452A7">
        <w:t>12, 2015</w:t>
      </w:r>
      <w:r w:rsidR="009E19AF">
        <w:t>; and</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1E3A"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84101E">
        <w:t>Williams</w:t>
      </w:r>
      <w:r w:rsidR="00EE04C1">
        <w:noBreakHyphen/>
      </w:r>
      <w:r w:rsidRPr="0084101E">
        <w:t>Brice Stadium</w:t>
      </w:r>
      <w:r>
        <w:t xml:space="preserve"> in Columbia echoed with the cheers of exuberant </w:t>
      </w:r>
      <w:r w:rsidR="000A58A2">
        <w:t>South Pointe</w:t>
      </w:r>
      <w:r>
        <w:t xml:space="preserve"> fans, pleased to see their confident predictions of </w:t>
      </w:r>
      <w:r w:rsidR="00DD7E09">
        <w:t>a back</w:t>
      </w:r>
      <w:r w:rsidR="00EE04C1">
        <w:noBreakHyphen/>
      </w:r>
      <w:r w:rsidR="00DD7E09">
        <w:t>to</w:t>
      </w:r>
      <w:r w:rsidR="00EE04C1">
        <w:noBreakHyphen/>
      </w:r>
      <w:r w:rsidR="00DD7E09">
        <w:t xml:space="preserve">back title </w:t>
      </w:r>
      <w:r>
        <w:t>victory realized as a satisfying end to an excellent</w:t>
      </w:r>
      <w:r w:rsidR="000A58A2">
        <w:t xml:space="preserve"> </w:t>
      </w:r>
      <w:r>
        <w:t>season</w:t>
      </w:r>
      <w:r w:rsidR="001B1E3A">
        <w:t>; and</w:t>
      </w:r>
    </w:p>
    <w:p w:rsidR="001B1E3A" w:rsidRDefault="001B1E3A"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9AF" w:rsidRDefault="001B1E3A"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w:t>
      </w:r>
      <w:r w:rsidR="009E19AF">
        <w:t xml:space="preserve">y the end of the title game, the </w:t>
      </w:r>
      <w:r w:rsidR="000A58A2">
        <w:t>Stallions</w:t>
      </w:r>
      <w:r w:rsidR="00EE04C1" w:rsidRPr="00EE04C1">
        <w:t>’</w:t>
      </w:r>
      <w:r w:rsidR="009E19AF">
        <w:t xml:space="preserve"> many admirers were already looking with anticipation toward a </w:t>
      </w:r>
      <w:r w:rsidR="00DD7E09">
        <w:t>three</w:t>
      </w:r>
      <w:r w:rsidR="009E19AF">
        <w:t>peat performance next year</w:t>
      </w:r>
      <w:r>
        <w:t xml:space="preserve">, although such a victory would fall under Class AAAA since South Pointe </w:t>
      </w:r>
      <w:r w:rsidR="00CA5815">
        <w:t xml:space="preserve">will </w:t>
      </w:r>
      <w:r>
        <w:t xml:space="preserve">move to that classification for the </w:t>
      </w:r>
      <w:r w:rsidR="00AC6147">
        <w:t>2016</w:t>
      </w:r>
      <w:r>
        <w:t xml:space="preserve"> season</w:t>
      </w:r>
      <w:r w:rsidR="009E19AF">
        <w:t>; and</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1F5E35">
        <w:t>South Pointe</w:t>
      </w:r>
      <w:r>
        <w:t xml:space="preserve"> players, fueled by the excitement of </w:t>
      </w:r>
      <w:r w:rsidR="001F5E35">
        <w:t>knowing they could make it two in a row</w:t>
      </w:r>
      <w:r>
        <w:t>, shellacked their opponents, leaving no doubt in anyone</w:t>
      </w:r>
      <w:r w:rsidR="00EE04C1" w:rsidRPr="00EE04C1">
        <w:t>’</w:t>
      </w:r>
      <w:r>
        <w:t xml:space="preserve">s mind about who deserved the crown. Further, with this win the </w:t>
      </w:r>
      <w:r w:rsidR="001F5E35">
        <w:t>Stallions</w:t>
      </w:r>
      <w:r>
        <w:t xml:space="preserve"> </w:t>
      </w:r>
      <w:r w:rsidR="001F5E35">
        <w:t xml:space="preserve">became </w:t>
      </w:r>
      <w:r w:rsidR="008A12F7">
        <w:t xml:space="preserve">only </w:t>
      </w:r>
      <w:r w:rsidR="001F5E35">
        <w:t xml:space="preserve">the seventh school in Class AAA history </w:t>
      </w:r>
      <w:r w:rsidR="000A5A25">
        <w:t xml:space="preserve">and the first Rock Hill team </w:t>
      </w:r>
      <w:r w:rsidR="001F5E35">
        <w:t>to win consecutive state championships</w:t>
      </w:r>
      <w:r>
        <w:t>; and</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286F3E">
        <w:rPr>
          <w:rFonts w:eastAsiaTheme="minorHAnsi"/>
          <w:color w:val="000000" w:themeColor="text1"/>
          <w:szCs w:val="22"/>
          <w:u w:color="000000" w:themeColor="text1"/>
        </w:rPr>
        <w:t>Strait Herron</w:t>
      </w:r>
      <w:r>
        <w:rPr>
          <w:rFonts w:eastAsiaTheme="minorHAnsi"/>
          <w:color w:val="000000" w:themeColor="text1"/>
          <w:szCs w:val="22"/>
          <w:u w:color="000000" w:themeColor="text1"/>
        </w:rPr>
        <w:t xml:space="preserve"> and his dedicated staff have built their football </w:t>
      </w:r>
      <w:r>
        <w:rPr>
          <w:rFonts w:eastAsiaTheme="minorHAnsi"/>
          <w:color w:val="000000" w:themeColor="text1"/>
          <w:szCs w:val="22"/>
          <w:u w:color="000000" w:themeColor="text1"/>
        </w:rPr>
        <w:lastRenderedPageBreak/>
        <w:t>program into a championship team that refuses to settle for second best; and</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E19AF" w:rsidRDefault="00487B41"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Whereas, in the title game, t</w:t>
      </w:r>
      <w:r w:rsidRPr="000641A3">
        <w:rPr>
          <w:color w:val="000000" w:themeColor="text1"/>
          <w:u w:color="000000" w:themeColor="text1"/>
        </w:rPr>
        <w:t>he turning point came early. After South Pointe took a 7</w:t>
      </w:r>
      <w:r w:rsidR="00EE04C1">
        <w:rPr>
          <w:color w:val="000000" w:themeColor="text1"/>
          <w:u w:color="000000" w:themeColor="text1"/>
        </w:rPr>
        <w:noBreakHyphen/>
      </w:r>
      <w:r w:rsidRPr="000641A3">
        <w:rPr>
          <w:color w:val="000000" w:themeColor="text1"/>
          <w:u w:color="000000" w:themeColor="text1"/>
        </w:rPr>
        <w:t>0 lead, Midland Valley</w:t>
      </w:r>
      <w:r w:rsidR="00EE04C1" w:rsidRPr="00EE04C1">
        <w:rPr>
          <w:color w:val="000000" w:themeColor="text1"/>
          <w:u w:color="000000" w:themeColor="text1"/>
        </w:rPr>
        <w:t>’</w:t>
      </w:r>
      <w:r w:rsidRPr="000641A3">
        <w:rPr>
          <w:color w:val="000000" w:themeColor="text1"/>
          <w:u w:color="000000" w:themeColor="text1"/>
        </w:rPr>
        <w:t>s offense stalled, resulting in a shanked, short punt. The Stallions capitalized on the short field</w:t>
      </w:r>
      <w:r>
        <w:rPr>
          <w:color w:val="000000" w:themeColor="text1"/>
          <w:u w:color="000000" w:themeColor="text1"/>
        </w:rPr>
        <w:t xml:space="preserve"> </w:t>
      </w:r>
      <w:r w:rsidRPr="000641A3">
        <w:rPr>
          <w:color w:val="000000" w:themeColor="text1"/>
          <w:u w:color="000000" w:themeColor="text1"/>
        </w:rPr>
        <w:t>for a 14</w:t>
      </w:r>
      <w:r w:rsidR="00EE04C1">
        <w:rPr>
          <w:color w:val="000000" w:themeColor="text1"/>
          <w:u w:color="000000" w:themeColor="text1"/>
        </w:rPr>
        <w:noBreakHyphen/>
      </w:r>
      <w:r w:rsidRPr="000641A3">
        <w:rPr>
          <w:color w:val="000000" w:themeColor="text1"/>
          <w:u w:color="000000" w:themeColor="text1"/>
        </w:rPr>
        <w:t xml:space="preserve">yard touchdown and </w:t>
      </w:r>
      <w:r>
        <w:rPr>
          <w:color w:val="000000" w:themeColor="text1"/>
          <w:u w:color="000000" w:themeColor="text1"/>
        </w:rPr>
        <w:t xml:space="preserve">a </w:t>
      </w:r>
      <w:r w:rsidRPr="000641A3">
        <w:rPr>
          <w:color w:val="000000" w:themeColor="text1"/>
          <w:u w:color="000000" w:themeColor="text1"/>
        </w:rPr>
        <w:t>14</w:t>
      </w:r>
      <w:r w:rsidR="00EE04C1">
        <w:rPr>
          <w:color w:val="000000" w:themeColor="text1"/>
          <w:u w:color="000000" w:themeColor="text1"/>
        </w:rPr>
        <w:noBreakHyphen/>
      </w:r>
      <w:r w:rsidRPr="000641A3">
        <w:rPr>
          <w:color w:val="000000" w:themeColor="text1"/>
          <w:u w:color="000000" w:themeColor="text1"/>
        </w:rPr>
        <w:t>0 lead. A South Pointe score in each of the</w:t>
      </w:r>
      <w:r w:rsidR="002D7C74">
        <w:rPr>
          <w:color w:val="000000" w:themeColor="text1"/>
          <w:u w:color="000000" w:themeColor="text1"/>
        </w:rPr>
        <w:t xml:space="preserve"> remaining q</w:t>
      </w:r>
      <w:r w:rsidRPr="000641A3">
        <w:rPr>
          <w:color w:val="000000" w:themeColor="text1"/>
          <w:u w:color="000000" w:themeColor="text1"/>
        </w:rPr>
        <w:t>uarters p</w:t>
      </w:r>
      <w:r w:rsidR="00823835">
        <w:rPr>
          <w:color w:val="000000" w:themeColor="text1"/>
          <w:u w:color="000000" w:themeColor="text1"/>
        </w:rPr>
        <w:t>added</w:t>
      </w:r>
      <w:r w:rsidRPr="000641A3">
        <w:rPr>
          <w:color w:val="000000" w:themeColor="text1"/>
          <w:u w:color="000000" w:themeColor="text1"/>
        </w:rPr>
        <w:t xml:space="preserve"> the score</w:t>
      </w:r>
      <w:r w:rsidR="00823835">
        <w:rPr>
          <w:color w:val="000000" w:themeColor="text1"/>
          <w:u w:color="000000" w:themeColor="text1"/>
        </w:rPr>
        <w:t>sheet</w:t>
      </w:r>
      <w:r>
        <w:rPr>
          <w:color w:val="000000" w:themeColor="text1"/>
          <w:u w:color="000000" w:themeColor="text1"/>
        </w:rPr>
        <w:t xml:space="preserve"> for the repeat champions; and</w:t>
      </w:r>
    </w:p>
    <w:p w:rsidR="00487B41" w:rsidRPr="00026E3D" w:rsidRDefault="00487B41"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FE5DCD">
        <w:t xml:space="preserve">Stallions </w:t>
      </w:r>
      <w:r>
        <w:t>have brought great pride and recognition to their school and community, and the members of the House of Representatives are pleased to have this opportunity to recognize such an outstanding group of young athletes. Now, therefore,</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77D" w:rsidRDefault="009E19AF" w:rsidP="0054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54277D">
        <w:t>recognize and congratulate the South Pointe High School football team and its fine coaches on their impressive win of the 2015 Class AAA State Championship title.</w:t>
      </w: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9AF" w:rsidRDefault="009E19AF" w:rsidP="009E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26324E">
        <w:t>Al Leonard</w:t>
      </w:r>
      <w:r w:rsidR="00BD097E">
        <w:t xml:space="preserve"> and Coach Strait Herron</w:t>
      </w:r>
      <w:r>
        <w:rPr>
          <w:rFonts w:eastAsiaTheme="minorHAnsi"/>
          <w:color w:val="000000" w:themeColor="text1"/>
          <w:szCs w:val="22"/>
          <w:u w:color="000000" w:themeColor="text1"/>
        </w:rPr>
        <w:t xml:space="preserve"> </w:t>
      </w:r>
      <w:r>
        <w:t xml:space="preserve">of </w:t>
      </w:r>
      <w:r w:rsidR="0054277D">
        <w:t>South Pointe</w:t>
      </w:r>
      <w:r>
        <w:t xml:space="preserve"> High School.</w:t>
      </w:r>
    </w:p>
    <w:p w:rsidR="00C943D3" w:rsidRDefault="00EE04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721" w:rsidRDefault="00695721" w:rsidP="00695721">
      <w:pPr>
        <w:suppressAutoHyphens/>
      </w:pPr>
    </w:p>
    <w:sectPr w:rsidR="00695721" w:rsidSect="006957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BF5" w:rsidRDefault="00783BF5" w:rsidP="009F0C77">
      <w:r>
        <w:separator/>
      </w:r>
    </w:p>
  </w:endnote>
  <w:endnote w:type="continuationSeparator" w:id="0">
    <w:p w:rsidR="00783BF5" w:rsidRDefault="00783B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3EFE1F-472F-437F-93B2-68E70AA1135C}"/>
    <w:embedBold r:id="rId2" w:fontKey="{D07B23C0-CC3D-44AF-B4CD-7A7FE9137FEF}"/>
  </w:font>
  <w:font w:name="Calibri">
    <w:panose1 w:val="020F0502020204030204"/>
    <w:charset w:val="00"/>
    <w:family w:val="swiss"/>
    <w:pitch w:val="variable"/>
    <w:sig w:usb0="E00002FF" w:usb1="4000ACFF" w:usb2="00000001" w:usb3="00000000" w:csb0="0000019F" w:csb1="00000000"/>
    <w:embedRegular r:id="rId3" w:fontKey="{914F8A69-7568-4A50-BC58-3322FC2AD492}"/>
  </w:font>
  <w:font w:name="Segoe UI">
    <w:panose1 w:val="020B0502040204020203"/>
    <w:charset w:val="00"/>
    <w:family w:val="swiss"/>
    <w:pitch w:val="variable"/>
    <w:sig w:usb0="E10022FF" w:usb1="C000E47F" w:usb2="00000029" w:usb3="00000000" w:csb0="000001DF" w:csb1="00000000"/>
    <w:embedRegular r:id="rId4" w:fontKey="{88C222F6-B7DF-4980-BB79-7B96B9D8986F}"/>
  </w:font>
  <w:font w:name="Cambria">
    <w:panose1 w:val="02040503050406030204"/>
    <w:charset w:val="00"/>
    <w:family w:val="roman"/>
    <w:pitch w:val="variable"/>
    <w:sig w:usb0="E00002FF" w:usb1="400004FF" w:usb2="00000000" w:usb3="00000000" w:csb0="0000019F" w:csb1="00000000"/>
    <w:embedRegular r:id="rId5" w:fontKey="{0FD142F5-ADEF-401A-8C32-311C17A18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3D3" w:rsidRPr="00695721" w:rsidRDefault="00695721" w:rsidP="00695721">
    <w:pPr>
      <w:pStyle w:val="Footer"/>
      <w:tabs>
        <w:tab w:val="clear" w:pos="4680"/>
        <w:tab w:val="clear" w:pos="9360"/>
        <w:tab w:val="center" w:pos="2995"/>
      </w:tabs>
      <w:spacing w:before="120"/>
    </w:pPr>
    <w:r>
      <w:t>[4606]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BF5" w:rsidRDefault="00783BF5" w:rsidP="009F0C77">
      <w:r>
        <w:separator/>
      </w:r>
    </w:p>
  </w:footnote>
  <w:footnote w:type="continuationSeparator" w:id="0">
    <w:p w:rsidR="00783BF5" w:rsidRDefault="00783B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7ZW16"/>
    <w:docVar w:name="CoverBillType" w:val="r"/>
    <w:docVar w:name="docpath" w:val="L:\Council\bills\RM\1417ZW16.DOCX"/>
    <w:docVar w:name="dvBillNumber" w:val="4606"/>
    <w:docVar w:name="dvBillNumberPrefix" w:val="H. "/>
    <w:docVar w:name="dvOriginalBody" w:val="House"/>
    <w:docVar w:name="dvSteno" w:val="RM"/>
    <w:docVar w:name="NameofBody" w:val="h"/>
    <w:docVar w:name="vgroup2" w:val="Council"/>
  </w:docVars>
  <w:rsids>
    <w:rsidRoot w:val="00783BF5"/>
    <w:rsid w:val="00011869"/>
    <w:rsid w:val="00015CD6"/>
    <w:rsid w:val="000A58A2"/>
    <w:rsid w:val="000A5A25"/>
    <w:rsid w:val="000E1785"/>
    <w:rsid w:val="000F40FA"/>
    <w:rsid w:val="0010776B"/>
    <w:rsid w:val="00133E66"/>
    <w:rsid w:val="001435A3"/>
    <w:rsid w:val="00146ED3"/>
    <w:rsid w:val="00151044"/>
    <w:rsid w:val="001B1E3A"/>
    <w:rsid w:val="001D08F2"/>
    <w:rsid w:val="001D525B"/>
    <w:rsid w:val="001D7F4F"/>
    <w:rsid w:val="001F5E35"/>
    <w:rsid w:val="00205238"/>
    <w:rsid w:val="002321B6"/>
    <w:rsid w:val="00250967"/>
    <w:rsid w:val="002543C8"/>
    <w:rsid w:val="0025541D"/>
    <w:rsid w:val="0026324E"/>
    <w:rsid w:val="00284AAE"/>
    <w:rsid w:val="00286F3E"/>
    <w:rsid w:val="002D7C7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B41"/>
    <w:rsid w:val="004E7D54"/>
    <w:rsid w:val="005273C6"/>
    <w:rsid w:val="00530A69"/>
    <w:rsid w:val="0054277D"/>
    <w:rsid w:val="00545593"/>
    <w:rsid w:val="00577C6C"/>
    <w:rsid w:val="005C2FE2"/>
    <w:rsid w:val="005E2BC9"/>
    <w:rsid w:val="00605102"/>
    <w:rsid w:val="006215AA"/>
    <w:rsid w:val="006913C9"/>
    <w:rsid w:val="0069470D"/>
    <w:rsid w:val="00695721"/>
    <w:rsid w:val="00734F00"/>
    <w:rsid w:val="00783BF5"/>
    <w:rsid w:val="007A70AE"/>
    <w:rsid w:val="008119B8"/>
    <w:rsid w:val="00823835"/>
    <w:rsid w:val="008362E8"/>
    <w:rsid w:val="008A12F7"/>
    <w:rsid w:val="008A1768"/>
    <w:rsid w:val="008F0F33"/>
    <w:rsid w:val="008F4429"/>
    <w:rsid w:val="0094021A"/>
    <w:rsid w:val="00943FE4"/>
    <w:rsid w:val="0095605C"/>
    <w:rsid w:val="009B44AF"/>
    <w:rsid w:val="009C6A0B"/>
    <w:rsid w:val="009E19AF"/>
    <w:rsid w:val="009F0C77"/>
    <w:rsid w:val="009F4DD1"/>
    <w:rsid w:val="00A41684"/>
    <w:rsid w:val="00A64E80"/>
    <w:rsid w:val="00A72BCD"/>
    <w:rsid w:val="00A741D9"/>
    <w:rsid w:val="00A833AB"/>
    <w:rsid w:val="00A9741D"/>
    <w:rsid w:val="00AC6147"/>
    <w:rsid w:val="00AD4B17"/>
    <w:rsid w:val="00B412D4"/>
    <w:rsid w:val="00B452A7"/>
    <w:rsid w:val="00BD097E"/>
    <w:rsid w:val="00BE3C22"/>
    <w:rsid w:val="00C0345E"/>
    <w:rsid w:val="00C3483A"/>
    <w:rsid w:val="00C74E9D"/>
    <w:rsid w:val="00C82FD3"/>
    <w:rsid w:val="00C92819"/>
    <w:rsid w:val="00C943D3"/>
    <w:rsid w:val="00CA5815"/>
    <w:rsid w:val="00CC6B7B"/>
    <w:rsid w:val="00CD2089"/>
    <w:rsid w:val="00D73A67"/>
    <w:rsid w:val="00D83C6E"/>
    <w:rsid w:val="00D970A9"/>
    <w:rsid w:val="00DB7D12"/>
    <w:rsid w:val="00DD7E09"/>
    <w:rsid w:val="00DF3845"/>
    <w:rsid w:val="00E41911"/>
    <w:rsid w:val="00E44074"/>
    <w:rsid w:val="00E92EEF"/>
    <w:rsid w:val="00E946E1"/>
    <w:rsid w:val="00EE04C1"/>
    <w:rsid w:val="00EF2368"/>
    <w:rsid w:val="00F24442"/>
    <w:rsid w:val="00F50AE3"/>
    <w:rsid w:val="00F656BA"/>
    <w:rsid w:val="00F67CF1"/>
    <w:rsid w:val="00F840F0"/>
    <w:rsid w:val="00FB0D0D"/>
    <w:rsid w:val="00FB43B4"/>
    <w:rsid w:val="00FE5D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34C52F-9B89-4BFE-94CE-E918C944F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F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E8D1A-4F66-4A5D-9E3D-9E4E69B34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2</Pages>
  <Words>418</Words>
  <Characters>2172</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4606 Text of Previous Version (Jan. 12, 2016) - South Carolina Legislature Online</dc:title>
  <dc:creator>McDowell</dc:creator>
  <cp:lastModifiedBy>N Cumfer</cp:lastModifiedBy>
  <cp:revision>2</cp:revision>
  <cp:lastPrinted>2016-01-12T14:25:00Z</cp:lastPrinted>
  <dcterms:created xsi:type="dcterms:W3CDTF">2016-01-12T19:31:00Z</dcterms:created>
  <dcterms:modified xsi:type="dcterms:W3CDTF">2016-01-12T19:31:00Z</dcterms:modified>
</cp:coreProperties>
</file>