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12, 2016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159" w:rsidRPr="00253159" w:rsidRDefault="00253159" w:rsidP="002531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4633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159" w:rsidRDefault="00253159" w:rsidP="0025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C13AD">
        <w:t>Reps. Bingham and Limehouse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1/12/16--H.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253159" w:rsidRPr="00253159" w:rsidRDefault="00253159" w:rsidP="0025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159" w:rsidRDefault="0025315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53159" w:rsidSect="002531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3E83" w:rsidRDefault="00433E83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4A6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1B7" w:rsidRDefault="009131B7" w:rsidP="00913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DATE BY WHICH AN INDEPENDENT SCHOOL MUST APPLY TO BECOME AN ELIGIBLE INSTITUTION FOR PURPOSES OF THE EDUCATIONAL TAX CREDIT FOR EXCEPTIONAL NEEDS CHILDREN UNTIL FEBRUARY 15, 2016.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31B7">
        <w:t>Notwithstanding subsection (G), Section 9 of Act 92 of 2015, for purposes of being considered an eligible institution that may receive a contribution from a nonprofit scholarship funding organization or a contribution from an individual as tuition, for which a tax credit is allowed pursuant to subsection (B), Section 9 of Act 92 of 2015, an independent school must apply to the Education Oversight Committee by February 15, 2016.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31B7">
        <w:t>2</w:t>
      </w:r>
      <w:r>
        <w:t>.</w:t>
      </w:r>
      <w:r>
        <w:tab/>
        <w:t>This joint resolution takes effect upon approval by the Governor.</w:t>
      </w:r>
    </w:p>
    <w:p w:rsidR="00826BE2" w:rsidRDefault="009A36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50E" w:rsidRDefault="00C1350E" w:rsidP="00C1350E">
      <w:pPr>
        <w:suppressAutoHyphens/>
      </w:pPr>
    </w:p>
    <w:sectPr w:rsidR="00C1350E" w:rsidSect="002531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A6D" w:rsidRDefault="00784A6D" w:rsidP="009F0C77">
      <w:r>
        <w:separator/>
      </w:r>
    </w:p>
  </w:endnote>
  <w:endnote w:type="continuationSeparator" w:id="0">
    <w:p w:rsidR="00784A6D" w:rsidRDefault="00784A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5F0341-993E-4CFA-A438-CC037749EE64}"/>
    <w:embedBold r:id="rId2" w:fontKey="{1A79E508-B811-49E1-8F17-E806255319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FD78CA-8A69-4AD8-98B7-C4951C2CB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AE8384-92FE-4A47-AB62-4F35A714F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BE2" w:rsidRPr="00433E83" w:rsidRDefault="00433E83" w:rsidP="00433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</w:t>
    </w:r>
    <w:r w:rsidR="00253159">
      <w:t>-</w:t>
    </w:r>
    <w:r w:rsidR="00253159">
      <w:fldChar w:fldCharType="begin"/>
    </w:r>
    <w:r w:rsidR="00253159">
      <w:instrText xml:space="preserve"> PAGE  \* MERGEFORMAT </w:instrText>
    </w:r>
    <w:r w:rsidR="00253159">
      <w:fldChar w:fldCharType="separate"/>
    </w:r>
    <w:r w:rsidR="00041B29">
      <w:rPr>
        <w:noProof/>
      </w:rPr>
      <w:t>1</w:t>
    </w:r>
    <w:r w:rsidR="00253159">
      <w:fldChar w:fldCharType="end"/>
    </w:r>
    <w:r w:rsidR="002531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159" w:rsidRPr="00433E83" w:rsidRDefault="00253159" w:rsidP="00433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35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A6D" w:rsidRDefault="00784A6D" w:rsidP="009F0C77">
      <w:r>
        <w:separator/>
      </w:r>
    </w:p>
  </w:footnote>
  <w:footnote w:type="continuationSeparator" w:id="0">
    <w:p w:rsidR="00784A6D" w:rsidRDefault="00784A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784DG16"/>
    <w:docVar w:name="CoverBillType" w:val="j"/>
    <w:docVar w:name="docpath" w:val="L:\Council\bills\AGM\18784DG16.DOCX"/>
    <w:docVar w:name="dvBillNumber" w:val="46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84A6D"/>
    <w:rsid w:val="00011869"/>
    <w:rsid w:val="00015CD6"/>
    <w:rsid w:val="000264B9"/>
    <w:rsid w:val="00041B29"/>
    <w:rsid w:val="000E1785"/>
    <w:rsid w:val="000F40FA"/>
    <w:rsid w:val="0010776B"/>
    <w:rsid w:val="00133E66"/>
    <w:rsid w:val="001435A3"/>
    <w:rsid w:val="00146ED3"/>
    <w:rsid w:val="00151044"/>
    <w:rsid w:val="00185839"/>
    <w:rsid w:val="001D08F2"/>
    <w:rsid w:val="001D525B"/>
    <w:rsid w:val="001D7F4F"/>
    <w:rsid w:val="00205238"/>
    <w:rsid w:val="002321B6"/>
    <w:rsid w:val="00250967"/>
    <w:rsid w:val="00253159"/>
    <w:rsid w:val="002543C8"/>
    <w:rsid w:val="0025541D"/>
    <w:rsid w:val="00284AAE"/>
    <w:rsid w:val="002C3700"/>
    <w:rsid w:val="002E5912"/>
    <w:rsid w:val="00301B21"/>
    <w:rsid w:val="00325348"/>
    <w:rsid w:val="0032732C"/>
    <w:rsid w:val="00336AD0"/>
    <w:rsid w:val="00365D81"/>
    <w:rsid w:val="0037079A"/>
    <w:rsid w:val="003C4DAB"/>
    <w:rsid w:val="003D01E8"/>
    <w:rsid w:val="003E5288"/>
    <w:rsid w:val="003F6D79"/>
    <w:rsid w:val="0041760A"/>
    <w:rsid w:val="00417C01"/>
    <w:rsid w:val="00433E83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A6D"/>
    <w:rsid w:val="007A70AE"/>
    <w:rsid w:val="00826BE2"/>
    <w:rsid w:val="008362E8"/>
    <w:rsid w:val="008A1768"/>
    <w:rsid w:val="008F0F33"/>
    <w:rsid w:val="008F4429"/>
    <w:rsid w:val="009131B7"/>
    <w:rsid w:val="0094021A"/>
    <w:rsid w:val="009A36E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50E"/>
    <w:rsid w:val="00C3483A"/>
    <w:rsid w:val="00C74E9D"/>
    <w:rsid w:val="00C82FD3"/>
    <w:rsid w:val="00C92819"/>
    <w:rsid w:val="00CC6B7B"/>
    <w:rsid w:val="00CD2089"/>
    <w:rsid w:val="00D73A67"/>
    <w:rsid w:val="00D970A9"/>
    <w:rsid w:val="00DD784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71642-06E4-4A74-9D66-EEEFA2D6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0C7F8-196F-43B3-8749-D7462DACA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F0BFAE41.dotm</Template>
  <TotalTime>0</TotalTime>
  <Pages>2</Pages>
  <Words>155</Words>
  <Characters>800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4633 Text of Previous Version (Jan. 12, 2016) - South Carolina Legislature Online</dc:title>
  <dc:creator>angiemorgan</dc:creator>
  <cp:lastModifiedBy>Angela Hopkins</cp:lastModifiedBy>
  <cp:revision>2</cp:revision>
  <cp:lastPrinted>2015-12-02T14:01:00Z</cp:lastPrinted>
  <dcterms:created xsi:type="dcterms:W3CDTF">2016-01-12T21:38:00Z</dcterms:created>
  <dcterms:modified xsi:type="dcterms:W3CDTF">2016-01-12T21:38:00Z</dcterms:modified>
</cp:coreProperties>
</file>