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1B6" w:rsidRDefault="00DC61B6" w:rsidP="0090014F">
      <w:pPr>
        <w:tabs>
          <w:tab w:val="right" w:pos="5933"/>
        </w:tabs>
        <w:suppressAutoHyphens/>
      </w:pPr>
      <w:r>
        <w:t>COMMITTEE AMENDMENT ADOPTED</w:t>
      </w:r>
    </w:p>
    <w:p w:rsidR="00DC61B6" w:rsidRDefault="00DC61B6" w:rsidP="0090014F">
      <w:pPr>
        <w:tabs>
          <w:tab w:val="right" w:pos="5933"/>
        </w:tabs>
        <w:suppressAutoHyphens/>
      </w:pPr>
      <w:r>
        <w:t>February 4, 2016</w:t>
      </w:r>
    </w:p>
    <w:p w:rsidR="00DC61B6" w:rsidRDefault="00DC61B6" w:rsidP="0090014F">
      <w:pPr>
        <w:tabs>
          <w:tab w:val="right" w:pos="5933"/>
        </w:tabs>
        <w:suppressAutoHyphens/>
      </w:pPr>
    </w:p>
    <w:p w:rsidR="0090014F" w:rsidRPr="0090014F" w:rsidRDefault="0090014F" w:rsidP="0090014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4633</w:t>
      </w:r>
    </w:p>
    <w:p w:rsidR="0090014F" w:rsidRDefault="0090014F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14F" w:rsidRDefault="0090014F" w:rsidP="00900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AC13AD">
        <w:t>Reps. Bingham and Limehouse</w:t>
      </w:r>
    </w:p>
    <w:p w:rsidR="0090014F" w:rsidRDefault="0090014F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14F" w:rsidRDefault="00DC61B6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2/4</w:t>
      </w:r>
      <w:r w:rsidR="0090014F">
        <w:t>/16--S.</w:t>
      </w:r>
    </w:p>
    <w:p w:rsidR="0090014F" w:rsidRDefault="0090014F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14, 2016.</w:t>
      </w:r>
    </w:p>
    <w:p w:rsidR="0090014F" w:rsidRDefault="0090014F" w:rsidP="00DC61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0014F" w:rsidRDefault="0090014F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0014F" w:rsidSect="0025315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33E83" w:rsidRDefault="00433E83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4B9" w:rsidRDefault="000264B9" w:rsidP="00026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4A6D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1B7" w:rsidRDefault="009131B7" w:rsidP="009131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EXTEND THE DATE BY WHICH AN INDEPENDENT SCHOOL MUST APPLY TO BECOME AN ELIGIBLE INSTITUTION FOR PURPOSES OF THE EDUCATIONAL TAX CREDIT FOR EXCEPTIONAL NEEDS CHILDREN UNTIL FEBRUARY 15, 2016.</w:t>
      </w:r>
      <w:bookmarkEnd w:id="1"/>
    </w:p>
    <w:p w:rsidR="0010776B" w:rsidRDefault="00DC61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DC61B6" w:rsidRDefault="00DC61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A6D" w:rsidRDefault="00784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4A6D" w:rsidRDefault="00784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A6D" w:rsidRDefault="00784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131B7">
        <w:t xml:space="preserve">Notwithstanding subsection (G), Section 9 of Act 92 of 2015, for purposes of being considered an eligible institution that may receive a contribution from a nonprofit scholarship funding organization or a contribution from an individual as tuition, for which a tax credit is allowed pursuant to subsection (B), Section 9 of Act 92 of 2015, an independent school must apply to the </w:t>
      </w:r>
      <w:r w:rsidR="00DC61B6">
        <w:t>Education Oversight Committee by May 1, 2016.</w:t>
      </w:r>
    </w:p>
    <w:p w:rsidR="00784A6D" w:rsidRDefault="00784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A6D" w:rsidRDefault="00784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31B7">
        <w:t>2</w:t>
      </w:r>
      <w:r>
        <w:t>.</w:t>
      </w:r>
      <w:r>
        <w:tab/>
        <w:t>This joint resolution takes effect upon approval by the Governor.</w:t>
      </w:r>
    </w:p>
    <w:p w:rsidR="00826BE2" w:rsidRDefault="009A36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5992" w:rsidRDefault="00F65992" w:rsidP="00F65992">
      <w:pPr>
        <w:suppressAutoHyphens/>
      </w:pPr>
    </w:p>
    <w:sectPr w:rsidR="00F65992" w:rsidSect="0025315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A6D" w:rsidRDefault="00784A6D" w:rsidP="009F0C77">
      <w:r>
        <w:separator/>
      </w:r>
    </w:p>
  </w:endnote>
  <w:endnote w:type="continuationSeparator" w:id="0">
    <w:p w:rsidR="00784A6D" w:rsidRDefault="00784A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6D4275-4DF2-4A22-B837-EE78B5534124}"/>
    <w:embedBold r:id="rId2" w:fontKey="{0FEEC278-D2FD-45F9-8D72-F7C1D5B1EB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304486-82F3-4383-B5E1-BF98A924F1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04EB23-28EA-4155-9090-ECE1C927FC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BE2" w:rsidRPr="00433E83" w:rsidRDefault="00433E83" w:rsidP="00433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[4633</w:t>
    </w:r>
    <w:r w:rsidR="00253159">
      <w:t>-</w:t>
    </w:r>
    <w:r w:rsidR="00253159">
      <w:fldChar w:fldCharType="begin"/>
    </w:r>
    <w:r w:rsidR="00253159">
      <w:instrText xml:space="preserve"> PAGE  \* MERGEFORMAT </w:instrText>
    </w:r>
    <w:r w:rsidR="00253159">
      <w:fldChar w:fldCharType="separate"/>
    </w:r>
    <w:r w:rsidR="00397574">
      <w:rPr>
        <w:noProof/>
      </w:rPr>
      <w:t>1</w:t>
    </w:r>
    <w:r w:rsidR="00253159">
      <w:fldChar w:fldCharType="end"/>
    </w:r>
    <w:r w:rsidR="0025315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159" w:rsidRPr="00433E83" w:rsidRDefault="00253159" w:rsidP="00433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59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A6D" w:rsidRDefault="00784A6D" w:rsidP="009F0C77">
      <w:r>
        <w:separator/>
      </w:r>
    </w:p>
  </w:footnote>
  <w:footnote w:type="continuationSeparator" w:id="0">
    <w:p w:rsidR="00784A6D" w:rsidRDefault="00784A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2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784DG16"/>
    <w:docVar w:name="CoverBillType" w:val="j"/>
    <w:docVar w:name="docpath" w:val="L:\Council\bills\AGM\18784DG16.DOCX"/>
    <w:docVar w:name="dvBillNumber" w:val="463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84A6D"/>
    <w:rsid w:val="00011869"/>
    <w:rsid w:val="00015CD6"/>
    <w:rsid w:val="000264B9"/>
    <w:rsid w:val="000E1785"/>
    <w:rsid w:val="000F40FA"/>
    <w:rsid w:val="0010776B"/>
    <w:rsid w:val="00133E66"/>
    <w:rsid w:val="001435A3"/>
    <w:rsid w:val="00146ED3"/>
    <w:rsid w:val="00151044"/>
    <w:rsid w:val="00185839"/>
    <w:rsid w:val="001D08F2"/>
    <w:rsid w:val="001D525B"/>
    <w:rsid w:val="001D7F4F"/>
    <w:rsid w:val="00205238"/>
    <w:rsid w:val="002321B6"/>
    <w:rsid w:val="00250967"/>
    <w:rsid w:val="00253159"/>
    <w:rsid w:val="002543C8"/>
    <w:rsid w:val="0025541D"/>
    <w:rsid w:val="00284AAE"/>
    <w:rsid w:val="002C3700"/>
    <w:rsid w:val="002E5912"/>
    <w:rsid w:val="00301B21"/>
    <w:rsid w:val="00325348"/>
    <w:rsid w:val="0032732C"/>
    <w:rsid w:val="00336AD0"/>
    <w:rsid w:val="00365D81"/>
    <w:rsid w:val="0037079A"/>
    <w:rsid w:val="00397574"/>
    <w:rsid w:val="003C4DAB"/>
    <w:rsid w:val="003D01E8"/>
    <w:rsid w:val="003E5288"/>
    <w:rsid w:val="003F6D79"/>
    <w:rsid w:val="0041760A"/>
    <w:rsid w:val="00417C01"/>
    <w:rsid w:val="00433E83"/>
    <w:rsid w:val="004403BD"/>
    <w:rsid w:val="00461441"/>
    <w:rsid w:val="004809EE"/>
    <w:rsid w:val="004E7D54"/>
    <w:rsid w:val="005273C6"/>
    <w:rsid w:val="00530A69"/>
    <w:rsid w:val="00545593"/>
    <w:rsid w:val="00560C35"/>
    <w:rsid w:val="00577C6C"/>
    <w:rsid w:val="005C2FE2"/>
    <w:rsid w:val="005E2BC9"/>
    <w:rsid w:val="00605102"/>
    <w:rsid w:val="006215AA"/>
    <w:rsid w:val="006913C9"/>
    <w:rsid w:val="0069470D"/>
    <w:rsid w:val="00734F00"/>
    <w:rsid w:val="00784A6D"/>
    <w:rsid w:val="007A70AE"/>
    <w:rsid w:val="00826BE2"/>
    <w:rsid w:val="008362E8"/>
    <w:rsid w:val="008A1768"/>
    <w:rsid w:val="008F0F33"/>
    <w:rsid w:val="008F4429"/>
    <w:rsid w:val="0090014F"/>
    <w:rsid w:val="009131B7"/>
    <w:rsid w:val="0094021A"/>
    <w:rsid w:val="009A36E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61B6"/>
    <w:rsid w:val="00DD7847"/>
    <w:rsid w:val="00DF3845"/>
    <w:rsid w:val="00E41911"/>
    <w:rsid w:val="00E92EEF"/>
    <w:rsid w:val="00EF2368"/>
    <w:rsid w:val="00F24442"/>
    <w:rsid w:val="00F50AE3"/>
    <w:rsid w:val="00F656BA"/>
    <w:rsid w:val="00F65992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971642-06E4-4A74-9D66-EEEFA2D6A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01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0014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6CBF0-96D4-416F-8A57-C6C14954C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4CC24CEA.dotm</Template>
  <TotalTime>0</TotalTime>
  <Pages>2</Pages>
  <Words>161</Words>
  <Characters>827</Characters>
  <Application>Microsoft Office Word</Application>
  <DocSecurity>0</DocSecurity>
  <Lines>42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4633 Text of Previous Version (Feb. 4, 2016) - South Carolina Legislature Online</dc:title>
  <dc:creator>angiemorgan</dc:creator>
  <cp:lastModifiedBy>Brent Walling</cp:lastModifiedBy>
  <cp:revision>2</cp:revision>
  <cp:lastPrinted>2015-12-02T14:01:00Z</cp:lastPrinted>
  <dcterms:created xsi:type="dcterms:W3CDTF">2016-02-04T19:15:00Z</dcterms:created>
  <dcterms:modified xsi:type="dcterms:W3CDTF">2016-02-04T19:15:00Z</dcterms:modified>
</cp:coreProperties>
</file>