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6BF" w:rsidRDefault="00F766B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36A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23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</w:t>
      </w:r>
      <w:r w:rsidR="009559F5">
        <w:rPr>
          <w:color w:val="000000" w:themeColor="text1"/>
          <w:u w:color="000000" w:themeColor="text1"/>
        </w:rPr>
        <w:t>COMMEND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HAMMOND SCHOOL 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="009559F5">
        <w:rPr>
          <w:color w:val="000000" w:themeColor="text1"/>
          <w:u w:color="000000" w:themeColor="text1"/>
        </w:rPr>
        <w:t xml:space="preserve"> PERFECT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9559F5">
        <w:rPr>
          <w:color w:val="000000" w:themeColor="text1"/>
          <w:u w:color="000000" w:themeColor="text1"/>
        </w:rPr>
        <w:t>CAPTUR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="00461149">
        <w:rPr>
          <w:color w:val="000000" w:themeColor="text1"/>
          <w:u w:color="000000" w:themeColor="text1"/>
        </w:rPr>
        <w:t xml:space="preserve">SOUTH CAROLINA </w:t>
      </w:r>
      <w:r>
        <w:t>INDEPENDENT SCHOOL ASSOCIATION</w:t>
      </w:r>
      <w:r>
        <w:rPr>
          <w:color w:val="000000" w:themeColor="text1"/>
          <w:u w:color="000000" w:themeColor="text1"/>
        </w:rPr>
        <w:t xml:space="preserve"> </w:t>
      </w:r>
      <w:r w:rsidR="00461149">
        <w:rPr>
          <w:color w:val="000000" w:themeColor="text1"/>
          <w:u w:color="000000" w:themeColor="text1"/>
        </w:rPr>
        <w:t xml:space="preserve">CLASS AAA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23B3" w:rsidRDefault="005036AA" w:rsidP="00F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623B3">
        <w:t xml:space="preserve">the South Carolina House of Representatives is pleased to learn that the members of the </w:t>
      </w:r>
      <w:r w:rsidR="009559F5">
        <w:t>Hammond School football</w:t>
      </w:r>
      <w:r w:rsidR="004623B3">
        <w:t xml:space="preserve"> team </w:t>
      </w:r>
      <w:r w:rsidR="004623B3">
        <w:rPr>
          <w:color w:val="000000" w:themeColor="text1"/>
          <w:u w:color="000000" w:themeColor="text1"/>
        </w:rPr>
        <w:t xml:space="preserve">of </w:t>
      </w:r>
      <w:r w:rsidR="009559F5">
        <w:rPr>
          <w:color w:val="000000" w:themeColor="text1"/>
          <w:u w:color="000000" w:themeColor="text1"/>
        </w:rPr>
        <w:t>Richland</w:t>
      </w:r>
      <w:r w:rsidR="004623B3">
        <w:rPr>
          <w:color w:val="000000" w:themeColor="text1"/>
          <w:u w:color="000000" w:themeColor="text1"/>
        </w:rPr>
        <w:t xml:space="preserve"> County </w:t>
      </w:r>
      <w:r w:rsidR="004623B3">
        <w:t xml:space="preserve">took top honors at the </w:t>
      </w:r>
      <w:r w:rsidR="009559F5">
        <w:rPr>
          <w:color w:val="000000" w:themeColor="text1"/>
          <w:u w:color="000000" w:themeColor="text1"/>
        </w:rPr>
        <w:t xml:space="preserve">South Carolina </w:t>
      </w:r>
      <w:r w:rsidR="009559F5">
        <w:t xml:space="preserve">Independent School Association (SCISA) </w:t>
      </w:r>
      <w:r w:rsidR="004623B3">
        <w:t xml:space="preserve">state competition held at </w:t>
      </w:r>
      <w:r w:rsidR="009559F5">
        <w:t>Benedict</w:t>
      </w:r>
      <w:r w:rsidR="000A67D7" w:rsidRPr="000A67D7">
        <w:t>’</w:t>
      </w:r>
      <w:r w:rsidR="009559F5">
        <w:t xml:space="preserve">s </w:t>
      </w:r>
      <w:r w:rsidR="007C6DDA">
        <w:t>Charlie W. Johnson Stadium</w:t>
      </w:r>
      <w:r w:rsidR="004623B3">
        <w:t xml:space="preserve"> in </w:t>
      </w:r>
      <w:r w:rsidR="007C6DDA">
        <w:t>Columbia</w:t>
      </w:r>
      <w:r w:rsidR="004623B3">
        <w:t xml:space="preserve"> on </w:t>
      </w:r>
      <w:r w:rsidR="007C6DDA">
        <w:t>Saturday, November 21, 2015</w:t>
      </w:r>
      <w:r w:rsidR="004623B3">
        <w:t>; and</w:t>
      </w:r>
    </w:p>
    <w:p w:rsidR="004623B3" w:rsidRDefault="004623B3" w:rsidP="00F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23B3" w:rsidRDefault="004623B3" w:rsidP="00F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fans</w:t>
      </w:r>
      <w:r w:rsidR="00A7582F">
        <w:t>,</w:t>
      </w:r>
      <w:r>
        <w:t xml:space="preserve"> </w:t>
      </w:r>
      <w:r w:rsidR="007C6DDA">
        <w:t xml:space="preserve">the Hammond Skyhawks defeated </w:t>
      </w:r>
      <w:r w:rsidR="009559F5" w:rsidRPr="00CC1D36">
        <w:rPr>
          <w:color w:val="000000" w:themeColor="text1"/>
          <w:u w:color="000000" w:themeColor="text1"/>
        </w:rPr>
        <w:t>Pinewood Prep</w:t>
      </w:r>
      <w:r w:rsidR="009559F5">
        <w:rPr>
          <w:color w:val="000000" w:themeColor="text1"/>
          <w:u w:color="000000" w:themeColor="text1"/>
        </w:rPr>
        <w:t xml:space="preserve">aratory School </w:t>
      </w:r>
      <w:r w:rsidR="007C6DDA">
        <w:rPr>
          <w:color w:val="000000" w:themeColor="text1"/>
          <w:u w:color="000000" w:themeColor="text1"/>
        </w:rPr>
        <w:t>29</w:t>
      </w:r>
      <w:r w:rsidR="000A67D7">
        <w:rPr>
          <w:color w:val="000000" w:themeColor="text1"/>
          <w:u w:color="000000" w:themeColor="text1"/>
        </w:rPr>
        <w:noBreakHyphen/>
      </w:r>
      <w:r w:rsidR="007C6DDA">
        <w:rPr>
          <w:color w:val="000000" w:themeColor="text1"/>
          <w:u w:color="000000" w:themeColor="text1"/>
        </w:rPr>
        <w:t>13 to take the team</w:t>
      </w:r>
      <w:r w:rsidR="000A67D7" w:rsidRPr="000A67D7">
        <w:rPr>
          <w:color w:val="000000" w:themeColor="text1"/>
          <w:u w:color="000000" w:themeColor="text1"/>
        </w:rPr>
        <w:t>’</w:t>
      </w:r>
      <w:r w:rsidR="007C6DDA">
        <w:rPr>
          <w:color w:val="000000" w:themeColor="text1"/>
          <w:u w:color="000000" w:themeColor="text1"/>
        </w:rPr>
        <w:t>s second state championship</w:t>
      </w:r>
      <w:r w:rsidR="000A67D7">
        <w:rPr>
          <w:color w:val="000000" w:themeColor="text1"/>
          <w:u w:color="000000" w:themeColor="text1"/>
        </w:rPr>
        <w:t xml:space="preserve"> in a row</w:t>
      </w:r>
      <w:r w:rsidR="007C6DDA">
        <w:rPr>
          <w:color w:val="000000" w:themeColor="text1"/>
          <w:u w:color="000000" w:themeColor="text1"/>
        </w:rPr>
        <w:t>, the eighth in ten years</w:t>
      </w:r>
      <w:r w:rsidR="000A67D7">
        <w:rPr>
          <w:color w:val="000000" w:themeColor="text1"/>
          <w:u w:color="000000" w:themeColor="text1"/>
        </w:rPr>
        <w:t>.  Led by a strong contingent of senior athletes, the Hammond football team has been undefeated for twenty</w:t>
      </w:r>
      <w:r w:rsidR="000A67D7">
        <w:rPr>
          <w:color w:val="000000" w:themeColor="text1"/>
          <w:u w:color="000000" w:themeColor="text1"/>
        </w:rPr>
        <w:noBreakHyphen/>
        <w:t>five consecutive games</w:t>
      </w:r>
      <w:r>
        <w:t>; and</w:t>
      </w:r>
    </w:p>
    <w:p w:rsidR="007C6DDA" w:rsidRDefault="007C6DDA" w:rsidP="00F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C6DDA" w:rsidRDefault="007C6DDA" w:rsidP="00F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with a 12</w:t>
      </w:r>
      <w:r w:rsidR="000A67D7">
        <w:noBreakHyphen/>
      </w:r>
      <w:r>
        <w:t xml:space="preserve">0 season and the </w:t>
      </w:r>
      <w:r w:rsidR="000936B7">
        <w:t>team</w:t>
      </w:r>
      <w:r w:rsidR="000A67D7" w:rsidRPr="000A67D7">
        <w:t>’</w:t>
      </w:r>
      <w:r w:rsidR="000936B7">
        <w:t xml:space="preserve">s </w:t>
      </w:r>
      <w:r>
        <w:t>second</w:t>
      </w:r>
      <w:r w:rsidR="00315D72">
        <w:t xml:space="preserve"> straight</w:t>
      </w:r>
      <w:r>
        <w:t xml:space="preserve"> undefeated season, the Skyhawks took nothing for granted as they rushed and pounded past the Pinewood Panthers in the first quarter </w:t>
      </w:r>
      <w:r w:rsidR="00184BFF">
        <w:t xml:space="preserve">with </w:t>
      </w:r>
      <w:r w:rsidR="00AD43F6">
        <w:rPr>
          <w:color w:val="000000" w:themeColor="text1"/>
          <w:u w:color="000000" w:themeColor="text1"/>
        </w:rPr>
        <w:t xml:space="preserve">a pair </w:t>
      </w:r>
      <w:r w:rsidR="00184BFF" w:rsidRPr="00CC1D36">
        <w:rPr>
          <w:color w:val="000000" w:themeColor="text1"/>
          <w:u w:color="000000" w:themeColor="text1"/>
        </w:rPr>
        <w:t>of long passes</w:t>
      </w:r>
      <w:r w:rsidR="00184BFF">
        <w:rPr>
          <w:color w:val="000000" w:themeColor="text1"/>
          <w:u w:color="000000" w:themeColor="text1"/>
        </w:rPr>
        <w:t xml:space="preserve"> from </w:t>
      </w:r>
      <w:r w:rsidR="00C765B8">
        <w:rPr>
          <w:color w:val="000000" w:themeColor="text1"/>
          <w:u w:color="000000" w:themeColor="text1"/>
        </w:rPr>
        <w:t xml:space="preserve">the </w:t>
      </w:r>
      <w:r w:rsidR="00184BFF" w:rsidRPr="00CC1D36">
        <w:rPr>
          <w:color w:val="000000" w:themeColor="text1"/>
          <w:u w:color="000000" w:themeColor="text1"/>
        </w:rPr>
        <w:t xml:space="preserve">quarterback </w:t>
      </w:r>
      <w:r w:rsidR="000A67D7">
        <w:rPr>
          <w:color w:val="000000" w:themeColor="text1"/>
          <w:u w:color="000000" w:themeColor="text1"/>
        </w:rPr>
        <w:t>that posted</w:t>
      </w:r>
      <w:r w:rsidR="00184BFF">
        <w:rPr>
          <w:color w:val="000000" w:themeColor="text1"/>
          <w:u w:color="000000" w:themeColor="text1"/>
        </w:rPr>
        <w:t xml:space="preserve"> the first </w:t>
      </w:r>
      <w:r w:rsidR="00C765B8">
        <w:rPr>
          <w:color w:val="000000" w:themeColor="text1"/>
          <w:u w:color="000000" w:themeColor="text1"/>
        </w:rPr>
        <w:t xml:space="preserve">two </w:t>
      </w:r>
      <w:r w:rsidR="00184BFF">
        <w:rPr>
          <w:color w:val="000000" w:themeColor="text1"/>
          <w:u w:color="000000" w:themeColor="text1"/>
        </w:rPr>
        <w:t>touchdown</w:t>
      </w:r>
      <w:r w:rsidR="00C765B8">
        <w:rPr>
          <w:color w:val="000000" w:themeColor="text1"/>
          <w:u w:color="000000" w:themeColor="text1"/>
        </w:rPr>
        <w:t>s</w:t>
      </w:r>
      <w:r w:rsidR="00184BFF">
        <w:rPr>
          <w:color w:val="000000" w:themeColor="text1"/>
          <w:u w:color="000000" w:themeColor="text1"/>
        </w:rPr>
        <w:t xml:space="preserve"> </w:t>
      </w:r>
      <w:r w:rsidR="00AD43F6">
        <w:rPr>
          <w:color w:val="000000" w:themeColor="text1"/>
          <w:u w:color="000000" w:themeColor="text1"/>
        </w:rPr>
        <w:t xml:space="preserve">and </w:t>
      </w:r>
      <w:r w:rsidR="00184BFF">
        <w:rPr>
          <w:color w:val="000000" w:themeColor="text1"/>
          <w:u w:color="000000" w:themeColor="text1"/>
        </w:rPr>
        <w:t>a</w:t>
      </w:r>
      <w:r w:rsidR="00184BFF" w:rsidRPr="00CC1D36">
        <w:rPr>
          <w:color w:val="000000" w:themeColor="text1"/>
          <w:u w:color="000000" w:themeColor="text1"/>
        </w:rPr>
        <w:t xml:space="preserve"> 15</w:t>
      </w:r>
      <w:r w:rsidR="000A67D7">
        <w:rPr>
          <w:color w:val="000000" w:themeColor="text1"/>
          <w:u w:color="000000" w:themeColor="text1"/>
        </w:rPr>
        <w:noBreakHyphen/>
      </w:r>
      <w:r w:rsidR="00184BFF" w:rsidRPr="00CC1D36">
        <w:rPr>
          <w:color w:val="000000" w:themeColor="text1"/>
          <w:u w:color="000000" w:themeColor="text1"/>
        </w:rPr>
        <w:t>0</w:t>
      </w:r>
      <w:r w:rsidR="00184BFF">
        <w:rPr>
          <w:color w:val="000000" w:themeColor="text1"/>
          <w:u w:color="000000" w:themeColor="text1"/>
        </w:rPr>
        <w:t xml:space="preserve"> lead</w:t>
      </w:r>
      <w:r>
        <w:t>; and</w:t>
      </w:r>
    </w:p>
    <w:p w:rsidR="007C6DDA" w:rsidRDefault="007C6DDA" w:rsidP="00F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C6DDA" w:rsidRDefault="007C6DDA" w:rsidP="00F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by the last play of the </w:t>
      </w:r>
      <w:r w:rsidR="00184BFF">
        <w:t>second quarter</w:t>
      </w:r>
      <w:r w:rsidR="001D2283">
        <w:t xml:space="preserve">, </w:t>
      </w:r>
      <w:r w:rsidR="00AD43F6">
        <w:t xml:space="preserve">the </w:t>
      </w:r>
      <w:r w:rsidR="001D2283">
        <w:t>Panthers</w:t>
      </w:r>
      <w:r>
        <w:t xml:space="preserve"> w</w:t>
      </w:r>
      <w:r w:rsidR="001D2283">
        <w:t>ere</w:t>
      </w:r>
      <w:r>
        <w:t xml:space="preserve"> able to </w:t>
      </w:r>
      <w:r w:rsidR="009D603A">
        <w:t>reduce the 22</w:t>
      </w:r>
      <w:r w:rsidR="000A67D7">
        <w:noBreakHyphen/>
      </w:r>
      <w:r w:rsidR="009D603A">
        <w:t>0 Skyhawk lead</w:t>
      </w:r>
      <w:r w:rsidR="001D2283">
        <w:t xml:space="preserve"> </w:t>
      </w:r>
      <w:r w:rsidR="00C765B8">
        <w:t xml:space="preserve">when they posted a touchdown </w:t>
      </w:r>
      <w:r w:rsidR="00315D72">
        <w:t>as time expired in the half</w:t>
      </w:r>
      <w:r w:rsidR="00C765B8">
        <w:t xml:space="preserve">, </w:t>
      </w:r>
      <w:r w:rsidR="00AD43F6">
        <w:t>leav</w:t>
      </w:r>
      <w:r>
        <w:t xml:space="preserve">ing </w:t>
      </w:r>
      <w:r w:rsidR="009D603A">
        <w:t xml:space="preserve">Hammond </w:t>
      </w:r>
      <w:r w:rsidR="00184BFF">
        <w:t>ahead</w:t>
      </w:r>
      <w:r>
        <w:t xml:space="preserve"> 22</w:t>
      </w:r>
      <w:r w:rsidR="000A67D7">
        <w:noBreakHyphen/>
      </w:r>
      <w:r>
        <w:t>7 as the teams took to the lockers for the halftime; and</w:t>
      </w:r>
    </w:p>
    <w:p w:rsidR="007C6DDA" w:rsidRDefault="007C6DDA" w:rsidP="00F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C6DDA" w:rsidRDefault="007C6DDA" w:rsidP="00F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>Whereas,</w:t>
      </w:r>
      <w:r w:rsidR="009D603A">
        <w:t xml:space="preserve"> neither team posted any points in the second half until late in the third quarter when the Panthers mounted a drive for a touchdown </w:t>
      </w:r>
      <w:r w:rsidR="000A67D7">
        <w:t>with</w:t>
      </w:r>
      <w:r w:rsidR="009D603A">
        <w:t xml:space="preserve"> an unsuccessful conversion attempt for a 22</w:t>
      </w:r>
      <w:r w:rsidR="000A67D7">
        <w:noBreakHyphen/>
      </w:r>
      <w:r w:rsidR="009D603A">
        <w:t>13 score, chiseling again at the Hammond lead; and</w:t>
      </w:r>
    </w:p>
    <w:p w:rsidR="009D603A" w:rsidRDefault="009D603A" w:rsidP="00F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D603A" w:rsidRDefault="009D603A" w:rsidP="00F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84BFF">
        <w:t>when another Hammond interception c</w:t>
      </w:r>
      <w:r w:rsidR="00C765B8">
        <w:t>onverted to a Skyhawk touchdown</w:t>
      </w:r>
      <w:r>
        <w:t>, the score was set in stone</w:t>
      </w:r>
      <w:r w:rsidR="00C765B8">
        <w:t>. Led by the defensive coaches, Craig Farnsworth, Jon Wheeler, and Gene Smith,</w:t>
      </w:r>
      <w:r>
        <w:t xml:space="preserve"> the Skyhawk defense, which had been the strength of the team all year, sealed</w:t>
      </w:r>
      <w:r w:rsidR="000936B7">
        <w:t xml:space="preserve"> the victory; and</w:t>
      </w:r>
    </w:p>
    <w:p w:rsidR="004623B3" w:rsidRDefault="004623B3" w:rsidP="00F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623B3" w:rsidRDefault="004623B3" w:rsidP="00F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0936B7">
        <w:t>strength, know</w:t>
      </w:r>
      <w:r w:rsidR="000A67D7">
        <w:noBreakHyphen/>
      </w:r>
      <w:r w:rsidR="000936B7">
        <w:t xml:space="preserve">how, and </w:t>
      </w:r>
      <w:r w:rsidR="000936B7">
        <w:rPr>
          <w:color w:val="000000" w:themeColor="text1"/>
          <w:u w:color="000000" w:themeColor="text1"/>
        </w:rPr>
        <w:t>grit</w:t>
      </w:r>
      <w:r>
        <w:rPr>
          <w:color w:val="000000" w:themeColor="text1"/>
          <w:u w:color="000000" w:themeColor="text1"/>
        </w:rPr>
        <w:t xml:space="preserve">, Head Coach </w:t>
      </w:r>
      <w:r w:rsidR="000936B7" w:rsidRPr="00A73EFD">
        <w:rPr>
          <w:color w:val="000000" w:themeColor="text1"/>
          <w:u w:color="000000" w:themeColor="text1"/>
        </w:rPr>
        <w:t>Erik Kimrey</w:t>
      </w:r>
      <w:r w:rsidR="000936B7">
        <w:rPr>
          <w:color w:val="000000" w:themeColor="text1"/>
          <w:u w:color="000000" w:themeColor="text1"/>
        </w:rPr>
        <w:t>, along with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</w:t>
      </w:r>
      <w:r w:rsidR="000936B7">
        <w:rPr>
          <w:color w:val="000000" w:themeColor="text1"/>
          <w:u w:color="000000" w:themeColor="text1"/>
        </w:rPr>
        <w:t xml:space="preserve"> skilled coaching staff,</w:t>
      </w:r>
      <w:r>
        <w:rPr>
          <w:color w:val="000000" w:themeColor="text1"/>
          <w:u w:color="000000" w:themeColor="text1"/>
        </w:rPr>
        <w:t xml:space="preserve"> utilized</w:t>
      </w:r>
      <w:r w:rsidR="000936B7">
        <w:rPr>
          <w:color w:val="000000" w:themeColor="text1"/>
          <w:u w:color="000000" w:themeColor="text1"/>
        </w:rPr>
        <w:t xml:space="preserve"> his</w:t>
      </w:r>
      <w:r>
        <w:rPr>
          <w:color w:val="000000" w:themeColor="text1"/>
          <w:u w:color="000000" w:themeColor="text1"/>
        </w:rPr>
        <w:t xml:space="preserve"> athletic ability and training to mold a championship team and teach these athletes </w:t>
      </w:r>
      <w:r w:rsidR="000936B7">
        <w:rPr>
          <w:color w:val="000000" w:themeColor="text1"/>
          <w:u w:color="000000" w:themeColor="text1"/>
        </w:rPr>
        <w:t xml:space="preserve">invaluable </w:t>
      </w:r>
      <w:r>
        <w:rPr>
          <w:color w:val="000000" w:themeColor="text1"/>
          <w:u w:color="000000" w:themeColor="text1"/>
        </w:rPr>
        <w:t xml:space="preserve">lessons that will </w:t>
      </w:r>
      <w:r w:rsidR="000936B7">
        <w:rPr>
          <w:color w:val="000000" w:themeColor="text1"/>
          <w:u w:color="000000" w:themeColor="text1"/>
        </w:rPr>
        <w:t>serve them well</w:t>
      </w:r>
      <w:r>
        <w:rPr>
          <w:color w:val="000000" w:themeColor="text1"/>
          <w:u w:color="000000" w:themeColor="text1"/>
        </w:rPr>
        <w:t xml:space="preserve"> through</w:t>
      </w:r>
      <w:r w:rsidR="000936B7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life on and off the </w:t>
      </w:r>
      <w:r w:rsidR="000936B7">
        <w:rPr>
          <w:color w:val="000000" w:themeColor="text1"/>
          <w:u w:color="000000" w:themeColor="text1"/>
        </w:rPr>
        <w:t>gridiron</w:t>
      </w:r>
      <w:r>
        <w:rPr>
          <w:color w:val="000000" w:themeColor="text1"/>
          <w:u w:color="000000" w:themeColor="text1"/>
        </w:rPr>
        <w:t>; and</w:t>
      </w:r>
    </w:p>
    <w:p w:rsidR="004623B3" w:rsidRDefault="004623B3" w:rsidP="00F766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36AA" w:rsidRDefault="004623B3" w:rsidP="00462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0936B7">
        <w:rPr>
          <w:color w:val="000000" w:themeColor="text1"/>
          <w:u w:color="000000" w:themeColor="text1"/>
        </w:rPr>
        <w:t>Hammond football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success in the days ahead</w:t>
      </w:r>
      <w:r w:rsidR="005036AA">
        <w:t>.  Now, therefore,</w:t>
      </w:r>
    </w:p>
    <w:p w:rsidR="005036AA" w:rsidRDefault="005036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36AA" w:rsidRDefault="005036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036AA" w:rsidRDefault="005036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3B3" w:rsidRDefault="005036AA" w:rsidP="00462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623B3">
        <w:t xml:space="preserve"> the members of the South Carolina House of Representatives, by this resolution, r</w:t>
      </w:r>
      <w:r w:rsidR="004623B3">
        <w:rPr>
          <w:color w:val="000000" w:themeColor="text1"/>
          <w:u w:color="000000" w:themeColor="text1"/>
        </w:rPr>
        <w:t xml:space="preserve">ecognize and </w:t>
      </w:r>
      <w:r w:rsidR="009559F5">
        <w:rPr>
          <w:color w:val="000000" w:themeColor="text1"/>
          <w:u w:color="000000" w:themeColor="text1"/>
        </w:rPr>
        <w:t>commend</w:t>
      </w:r>
      <w:r w:rsidR="004623B3">
        <w:rPr>
          <w:color w:val="000000" w:themeColor="text1"/>
          <w:u w:color="000000" w:themeColor="text1"/>
        </w:rPr>
        <w:t xml:space="preserve"> the </w:t>
      </w:r>
      <w:r w:rsidR="004623B3">
        <w:t>Hammond School varsity football</w:t>
      </w:r>
      <w:r w:rsidR="004623B3">
        <w:rPr>
          <w:color w:val="000000" w:themeColor="text1"/>
          <w:u w:color="000000" w:themeColor="text1"/>
        </w:rPr>
        <w:t xml:space="preserve"> </w:t>
      </w:r>
      <w:r w:rsidR="004623B3" w:rsidRPr="00E542AE">
        <w:rPr>
          <w:color w:val="000000" w:themeColor="text1"/>
          <w:u w:color="000000" w:themeColor="text1"/>
        </w:rPr>
        <w:t>team</w:t>
      </w:r>
      <w:r w:rsidR="004623B3">
        <w:rPr>
          <w:color w:val="000000" w:themeColor="text1"/>
          <w:u w:color="000000" w:themeColor="text1"/>
        </w:rPr>
        <w:t>, coaches, and school officials</w:t>
      </w:r>
      <w:r w:rsidR="004623B3" w:rsidRPr="00E542AE">
        <w:rPr>
          <w:color w:val="000000" w:themeColor="text1"/>
          <w:u w:color="000000" w:themeColor="text1"/>
        </w:rPr>
        <w:t xml:space="preserve"> for </w:t>
      </w:r>
      <w:r w:rsidR="004623B3">
        <w:rPr>
          <w:color w:val="000000" w:themeColor="text1"/>
          <w:u w:color="000000" w:themeColor="text1"/>
        </w:rPr>
        <w:t>a</w:t>
      </w:r>
      <w:r w:rsidR="004623B3" w:rsidRPr="00E542AE">
        <w:rPr>
          <w:color w:val="000000" w:themeColor="text1"/>
          <w:u w:color="000000" w:themeColor="text1"/>
        </w:rPr>
        <w:t xml:space="preserve"> </w:t>
      </w:r>
      <w:r w:rsidR="009559F5">
        <w:rPr>
          <w:color w:val="000000" w:themeColor="text1"/>
          <w:u w:color="000000" w:themeColor="text1"/>
        </w:rPr>
        <w:t>perfect</w:t>
      </w:r>
      <w:r w:rsidR="004623B3" w:rsidRPr="00E542AE">
        <w:rPr>
          <w:color w:val="000000" w:themeColor="text1"/>
          <w:u w:color="000000" w:themeColor="text1"/>
        </w:rPr>
        <w:t xml:space="preserve"> season and </w:t>
      </w:r>
      <w:r w:rsidR="004623B3">
        <w:rPr>
          <w:color w:val="000000" w:themeColor="text1"/>
          <w:u w:color="000000" w:themeColor="text1"/>
        </w:rPr>
        <w:t xml:space="preserve">congratulate them for </w:t>
      </w:r>
      <w:r w:rsidR="009559F5">
        <w:rPr>
          <w:color w:val="000000" w:themeColor="text1"/>
          <w:u w:color="000000" w:themeColor="text1"/>
        </w:rPr>
        <w:t>captur</w:t>
      </w:r>
      <w:r w:rsidR="004623B3">
        <w:rPr>
          <w:color w:val="000000" w:themeColor="text1"/>
          <w:u w:color="000000" w:themeColor="text1"/>
        </w:rPr>
        <w:t>in</w:t>
      </w:r>
      <w:r w:rsidR="004623B3" w:rsidRPr="00E542AE">
        <w:rPr>
          <w:color w:val="000000" w:themeColor="text1"/>
          <w:u w:color="000000" w:themeColor="text1"/>
        </w:rPr>
        <w:t xml:space="preserve">g the </w:t>
      </w:r>
      <w:r w:rsidR="004623B3">
        <w:rPr>
          <w:color w:val="000000" w:themeColor="text1"/>
          <w:u w:color="000000" w:themeColor="text1"/>
        </w:rPr>
        <w:t xml:space="preserve">2015 </w:t>
      </w:r>
      <w:r w:rsidR="00461149">
        <w:rPr>
          <w:color w:val="000000" w:themeColor="text1"/>
          <w:u w:color="000000" w:themeColor="text1"/>
        </w:rPr>
        <w:t xml:space="preserve">South Carolina </w:t>
      </w:r>
      <w:r w:rsidR="004623B3">
        <w:t>Independent School Association</w:t>
      </w:r>
      <w:r w:rsidR="00461149">
        <w:t xml:space="preserve"> Class AAA</w:t>
      </w:r>
      <w:r w:rsidR="004623B3">
        <w:rPr>
          <w:color w:val="000000" w:themeColor="text1"/>
          <w:u w:color="000000" w:themeColor="text1"/>
        </w:rPr>
        <w:t xml:space="preserve"> </w:t>
      </w:r>
      <w:r w:rsidR="004623B3" w:rsidRPr="00E542AE">
        <w:rPr>
          <w:color w:val="000000" w:themeColor="text1"/>
          <w:u w:color="000000" w:themeColor="text1"/>
        </w:rPr>
        <w:t xml:space="preserve">State Championship </w:t>
      </w:r>
      <w:r w:rsidR="004623B3">
        <w:rPr>
          <w:color w:val="000000" w:themeColor="text1"/>
          <w:u w:color="000000" w:themeColor="text1"/>
        </w:rPr>
        <w:t>t</w:t>
      </w:r>
      <w:r w:rsidR="004623B3" w:rsidRPr="00E542AE">
        <w:rPr>
          <w:color w:val="000000" w:themeColor="text1"/>
          <w:u w:color="000000" w:themeColor="text1"/>
        </w:rPr>
        <w:t>itle.</w:t>
      </w:r>
    </w:p>
    <w:p w:rsidR="004623B3" w:rsidRDefault="004623B3" w:rsidP="00462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36AA" w:rsidRDefault="004623B3" w:rsidP="004623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61149">
        <w:t>Headmaster</w:t>
      </w:r>
      <w:r>
        <w:t xml:space="preserve"> </w:t>
      </w:r>
      <w:r w:rsidR="00461149">
        <w:t>Chris Angel</w:t>
      </w:r>
      <w:r>
        <w:t xml:space="preserve"> and Coach </w:t>
      </w:r>
      <w:r w:rsidR="000936B7" w:rsidRPr="00A73EFD">
        <w:rPr>
          <w:color w:val="000000" w:themeColor="text1"/>
          <w:u w:color="000000" w:themeColor="text1"/>
        </w:rPr>
        <w:t>Erik Kimrey</w:t>
      </w:r>
      <w:r>
        <w:t>.</w:t>
      </w:r>
    </w:p>
    <w:p w:rsidR="00FD016C" w:rsidRDefault="000A67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66BF" w:rsidRDefault="00F766BF" w:rsidP="00F766BF">
      <w:pPr>
        <w:suppressAutoHyphens/>
      </w:pPr>
    </w:p>
    <w:sectPr w:rsidR="00F766BF" w:rsidSect="00F766B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65B8" w:rsidRDefault="00C765B8" w:rsidP="009F0C77">
      <w:r>
        <w:separator/>
      </w:r>
    </w:p>
  </w:endnote>
  <w:endnote w:type="continuationSeparator" w:id="0">
    <w:p w:rsidR="00C765B8" w:rsidRDefault="00C765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874159-A2AA-451F-B7C6-5ED1B17AA6F5}"/>
    <w:embedBold r:id="rId2" w:fontKey="{09434841-838A-4CAA-AD26-673BBBFFF76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A7188F7-649D-41D5-AA78-1E103B523FE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20C28D6-F6D0-4F98-B7B3-2175D3ADC1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4AB8EE-D8BF-4A81-989E-06BAF30000C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A90" w:rsidRPr="00F766BF" w:rsidRDefault="00F766BF" w:rsidP="00F766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65B8" w:rsidRDefault="00C765B8" w:rsidP="009F0C77">
      <w:r>
        <w:separator/>
      </w:r>
    </w:p>
  </w:footnote>
  <w:footnote w:type="continuationSeparator" w:id="0">
    <w:p w:rsidR="00C765B8" w:rsidRDefault="00C765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16CZ16"/>
    <w:docVar w:name="CoverBillType" w:val="r"/>
    <w:docVar w:name="docpath" w:val="L:\Council\bills\GM\24516CZ16.DOCX"/>
    <w:docVar w:name="dvBillNumber" w:val="465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036AA"/>
    <w:rsid w:val="00011869"/>
    <w:rsid w:val="0001546E"/>
    <w:rsid w:val="00015CD6"/>
    <w:rsid w:val="000936B7"/>
    <w:rsid w:val="000A67D7"/>
    <w:rsid w:val="000E1785"/>
    <w:rsid w:val="000F40FA"/>
    <w:rsid w:val="0010776B"/>
    <w:rsid w:val="00133E66"/>
    <w:rsid w:val="001435A3"/>
    <w:rsid w:val="00146ED3"/>
    <w:rsid w:val="00151044"/>
    <w:rsid w:val="00184BFF"/>
    <w:rsid w:val="001D08F2"/>
    <w:rsid w:val="001D2283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5D72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149"/>
    <w:rsid w:val="00461441"/>
    <w:rsid w:val="004623B3"/>
    <w:rsid w:val="004809EE"/>
    <w:rsid w:val="004E7D54"/>
    <w:rsid w:val="005036AA"/>
    <w:rsid w:val="005273C6"/>
    <w:rsid w:val="00530A69"/>
    <w:rsid w:val="00545593"/>
    <w:rsid w:val="00572C58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C6DDA"/>
    <w:rsid w:val="008362E8"/>
    <w:rsid w:val="00883553"/>
    <w:rsid w:val="008A1768"/>
    <w:rsid w:val="008F0F33"/>
    <w:rsid w:val="008F4429"/>
    <w:rsid w:val="0094021A"/>
    <w:rsid w:val="009559F5"/>
    <w:rsid w:val="009B44AF"/>
    <w:rsid w:val="009C6A0B"/>
    <w:rsid w:val="009D603A"/>
    <w:rsid w:val="009F0C77"/>
    <w:rsid w:val="009F4DD1"/>
    <w:rsid w:val="00A41684"/>
    <w:rsid w:val="00A64E80"/>
    <w:rsid w:val="00A72BCD"/>
    <w:rsid w:val="00A741D9"/>
    <w:rsid w:val="00A7582F"/>
    <w:rsid w:val="00A833AB"/>
    <w:rsid w:val="00A9741D"/>
    <w:rsid w:val="00AD170F"/>
    <w:rsid w:val="00AD43F6"/>
    <w:rsid w:val="00AD4B17"/>
    <w:rsid w:val="00B412D4"/>
    <w:rsid w:val="00BA2A90"/>
    <w:rsid w:val="00BE3C22"/>
    <w:rsid w:val="00C0345E"/>
    <w:rsid w:val="00C3483A"/>
    <w:rsid w:val="00C74E9D"/>
    <w:rsid w:val="00C765B8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766BF"/>
    <w:rsid w:val="00F840F0"/>
    <w:rsid w:val="00FB0D0D"/>
    <w:rsid w:val="00FB43B4"/>
    <w:rsid w:val="00FD016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7C7064-DF48-4D5A-9FD8-B675AD094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43F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3F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BA970-CDF7-40A9-B018-66B019B9F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4C2E5633.dotm</Template>
  <TotalTime>0</TotalTime>
  <Pages>1</Pages>
  <Words>492</Words>
  <Characters>2561</Characters>
  <Application>Microsoft Office Word</Application>
  <DocSecurity>0</DocSecurity>
  <Lines>76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4653 Text of Previous Version (Jan. 13, 2016) - South Carolina Legislature Online</dc:title>
  <dc:creator>Gail Pinckney Moore</dc:creator>
  <cp:lastModifiedBy>N Cumfer</cp:lastModifiedBy>
  <cp:revision>2</cp:revision>
  <cp:lastPrinted>2016-01-13T15:51:00Z</cp:lastPrinted>
  <dcterms:created xsi:type="dcterms:W3CDTF">2016-01-13T21:08:00Z</dcterms:created>
  <dcterms:modified xsi:type="dcterms:W3CDTF">2016-01-13T21:08:00Z</dcterms:modified>
</cp:coreProperties>
</file>